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412" w:rsidRDefault="005E3412" w:rsidP="00B602B6">
      <w:pPr>
        <w:pStyle w:val="Heading2"/>
        <w:tabs>
          <w:tab w:val="left" w:pos="9330"/>
        </w:tabs>
        <w:spacing w:before="0"/>
        <w:rPr>
          <w:lang w:val="en-NZ"/>
        </w:rPr>
      </w:pPr>
      <w:bookmarkStart w:id="0" w:name="_Toc325379660"/>
      <w:r>
        <w:rPr>
          <w:lang w:val="en-NZ"/>
        </w:rPr>
        <w:t>SECTION A: GENERAL SUMMARY</w:t>
      </w:r>
      <w:r w:rsidR="00B602B6">
        <w:rPr>
          <w:lang w:val="en-NZ"/>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505"/>
      </w:tblGrid>
      <w:tr w:rsidR="00500104" w:rsidTr="003645B3">
        <w:tc>
          <w:tcPr>
            <w:tcW w:w="1668" w:type="dxa"/>
            <w:tcBorders>
              <w:right w:val="single" w:sz="4" w:space="0" w:color="009999"/>
            </w:tcBorders>
            <w:vAlign w:val="center"/>
          </w:tcPr>
          <w:p w:rsidR="00500104" w:rsidRDefault="00500104" w:rsidP="00500104">
            <w:pPr>
              <w:spacing w:before="240" w:after="0"/>
            </w:pPr>
            <w:r w:rsidRPr="005E3412">
              <w:t>Date:</w:t>
            </w:r>
          </w:p>
        </w:tc>
        <w:tc>
          <w:tcPr>
            <w:tcW w:w="8505" w:type="dxa"/>
            <w:tcBorders>
              <w:top w:val="single" w:sz="4" w:space="0" w:color="009999"/>
              <w:left w:val="single" w:sz="4" w:space="0" w:color="009999"/>
              <w:bottom w:val="single" w:sz="4" w:space="0" w:color="009999"/>
              <w:right w:val="single" w:sz="4" w:space="0" w:color="009999"/>
            </w:tcBorders>
          </w:tcPr>
          <w:p w:rsidR="00500104" w:rsidRDefault="00500104" w:rsidP="00500104">
            <w:pPr>
              <w:spacing w:before="240" w:after="0"/>
            </w:pPr>
          </w:p>
        </w:tc>
      </w:tr>
      <w:tr w:rsidR="00500104" w:rsidTr="003645B3">
        <w:tc>
          <w:tcPr>
            <w:tcW w:w="1668" w:type="dxa"/>
            <w:vAlign w:val="center"/>
          </w:tcPr>
          <w:p w:rsidR="00500104" w:rsidRDefault="00500104" w:rsidP="00500104">
            <w:pPr>
              <w:spacing w:after="0"/>
            </w:pPr>
          </w:p>
        </w:tc>
        <w:tc>
          <w:tcPr>
            <w:tcW w:w="8505" w:type="dxa"/>
            <w:tcBorders>
              <w:top w:val="single" w:sz="4" w:space="0" w:color="009999"/>
              <w:bottom w:val="single" w:sz="4" w:space="0" w:color="009999"/>
            </w:tcBorders>
          </w:tcPr>
          <w:p w:rsidR="00500104" w:rsidRDefault="00500104" w:rsidP="00500104">
            <w:pPr>
              <w:spacing w:after="0"/>
            </w:pPr>
          </w:p>
        </w:tc>
      </w:tr>
      <w:tr w:rsidR="00500104" w:rsidTr="003645B3">
        <w:tc>
          <w:tcPr>
            <w:tcW w:w="1668" w:type="dxa"/>
            <w:tcBorders>
              <w:right w:val="single" w:sz="4" w:space="0" w:color="009999"/>
            </w:tcBorders>
            <w:vAlign w:val="center"/>
          </w:tcPr>
          <w:p w:rsidR="00500104" w:rsidRDefault="00500104" w:rsidP="00500104">
            <w:pPr>
              <w:spacing w:before="240" w:after="0"/>
            </w:pPr>
            <w:r w:rsidRPr="005E3412">
              <w:t xml:space="preserve">Full </w:t>
            </w:r>
            <w:r>
              <w:t>Project Title</w:t>
            </w:r>
          </w:p>
        </w:tc>
        <w:tc>
          <w:tcPr>
            <w:tcW w:w="8505" w:type="dxa"/>
            <w:tcBorders>
              <w:top w:val="single" w:sz="4" w:space="0" w:color="009999"/>
              <w:left w:val="single" w:sz="4" w:space="0" w:color="009999"/>
              <w:bottom w:val="single" w:sz="4" w:space="0" w:color="009999"/>
              <w:right w:val="single" w:sz="4" w:space="0" w:color="009999"/>
            </w:tcBorders>
          </w:tcPr>
          <w:p w:rsidR="00500104" w:rsidRDefault="00500104" w:rsidP="00500104">
            <w:pPr>
              <w:spacing w:before="240" w:after="0"/>
            </w:pPr>
          </w:p>
        </w:tc>
      </w:tr>
    </w:tbl>
    <w:p w:rsidR="005E3412" w:rsidRDefault="005E3412" w:rsidP="005E3412"/>
    <w:tbl>
      <w:tblPr>
        <w:tblStyle w:val="TableGrid"/>
        <w:tblW w:w="10093" w:type="dxa"/>
        <w:tblInd w:w="113" w:type="dxa"/>
        <w:tblBorders>
          <w:top w:val="none" w:sz="0" w:space="0" w:color="auto"/>
          <w:left w:val="single" w:sz="12" w:space="0" w:color="E0921F"/>
          <w:bottom w:val="single" w:sz="4" w:space="0" w:color="E0921F"/>
          <w:right w:val="single" w:sz="4" w:space="0" w:color="E0921F"/>
          <w:insideH w:val="single" w:sz="4" w:space="0" w:color="E0921F"/>
          <w:insideV w:val="single" w:sz="4" w:space="0" w:color="E0921F"/>
        </w:tblBorders>
        <w:tblCellMar>
          <w:top w:w="113" w:type="dxa"/>
          <w:bottom w:w="113" w:type="dxa"/>
        </w:tblCellMar>
        <w:tblLook w:val="04A0" w:firstRow="1" w:lastRow="0" w:firstColumn="1" w:lastColumn="0" w:noHBand="0" w:noVBand="1"/>
      </w:tblPr>
      <w:tblGrid>
        <w:gridCol w:w="562"/>
        <w:gridCol w:w="2410"/>
        <w:gridCol w:w="2268"/>
        <w:gridCol w:w="4853"/>
      </w:tblGrid>
      <w:tr w:rsidR="005E3412" w:rsidTr="004E6C05">
        <w:trPr>
          <w:trHeight w:hRule="exact" w:val="340"/>
          <w:tblHeader/>
        </w:trPr>
        <w:tc>
          <w:tcPr>
            <w:tcW w:w="562" w:type="dxa"/>
            <w:tcBorders>
              <w:top w:val="nil"/>
              <w:left w:val="nil"/>
              <w:bottom w:val="single" w:sz="4" w:space="0" w:color="4EB2BA"/>
              <w:right w:val="single" w:sz="4" w:space="0" w:color="FFFFFF" w:themeColor="background1"/>
            </w:tcBorders>
            <w:shd w:val="clear" w:color="auto" w:fill="4EB2BA"/>
            <w:vAlign w:val="center"/>
          </w:tcPr>
          <w:p w:rsidR="005E3412" w:rsidRDefault="005E3412" w:rsidP="00AA6B23">
            <w:pPr>
              <w:pStyle w:val="TableHeaderRowText"/>
            </w:pPr>
          </w:p>
        </w:tc>
        <w:tc>
          <w:tcPr>
            <w:tcW w:w="2410" w:type="dxa"/>
            <w:tcBorders>
              <w:top w:val="nil"/>
              <w:left w:val="single" w:sz="4" w:space="0" w:color="FFFFFF" w:themeColor="background1"/>
              <w:bottom w:val="single" w:sz="4" w:space="0" w:color="4EB2BA"/>
              <w:right w:val="single" w:sz="4" w:space="0" w:color="FFFFFF" w:themeColor="background1"/>
            </w:tcBorders>
            <w:shd w:val="clear" w:color="auto" w:fill="4EB2BA"/>
            <w:vAlign w:val="center"/>
          </w:tcPr>
          <w:p w:rsidR="005E3412" w:rsidRDefault="005E3412" w:rsidP="00AA6B23">
            <w:pPr>
              <w:pStyle w:val="TableHeaderRowText"/>
            </w:pPr>
            <w:r>
              <w:t>Person/s submitting</w:t>
            </w:r>
          </w:p>
        </w:tc>
        <w:tc>
          <w:tcPr>
            <w:tcW w:w="2268" w:type="dxa"/>
            <w:tcBorders>
              <w:top w:val="nil"/>
              <w:left w:val="single" w:sz="4" w:space="0" w:color="FFFFFF" w:themeColor="background1"/>
              <w:bottom w:val="single" w:sz="4" w:space="0" w:color="4EB2BA"/>
              <w:right w:val="single" w:sz="4" w:space="0" w:color="FFFFFF" w:themeColor="background1"/>
            </w:tcBorders>
            <w:shd w:val="clear" w:color="auto" w:fill="4EB2BA"/>
            <w:vAlign w:val="center"/>
          </w:tcPr>
          <w:p w:rsidR="005E3412" w:rsidRDefault="005E3412" w:rsidP="00AA6B23">
            <w:pPr>
              <w:pStyle w:val="TableHeaderRowText"/>
            </w:pPr>
            <w:r>
              <w:t>Position</w:t>
            </w:r>
          </w:p>
        </w:tc>
        <w:tc>
          <w:tcPr>
            <w:tcW w:w="4853" w:type="dxa"/>
            <w:tcBorders>
              <w:top w:val="nil"/>
              <w:left w:val="single" w:sz="4" w:space="0" w:color="FFFFFF" w:themeColor="background1"/>
              <w:bottom w:val="single" w:sz="4" w:space="0" w:color="4EB2BA"/>
              <w:right w:val="single" w:sz="4" w:space="0" w:color="A2958A"/>
            </w:tcBorders>
            <w:shd w:val="clear" w:color="auto" w:fill="4EB2BA"/>
            <w:vAlign w:val="center"/>
          </w:tcPr>
          <w:p w:rsidR="005E3412" w:rsidRDefault="005E3412" w:rsidP="00AA6B23">
            <w:pPr>
              <w:pStyle w:val="TableHeaderRowText"/>
            </w:pPr>
            <w:r>
              <w:t>Place of work / contact details</w:t>
            </w: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1</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bookmarkStart w:id="1" w:name="_GoBack"/>
            <w:bookmarkEnd w:id="1"/>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2</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3</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4</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bl>
    <w:p w:rsidR="005E3412" w:rsidRPr="005E3412" w:rsidRDefault="005E3412" w:rsidP="005E3412"/>
    <w:p w:rsidR="005E3412" w:rsidRPr="005E3412" w:rsidRDefault="005E3412" w:rsidP="005E3412">
      <w:r w:rsidRPr="005E3412">
        <w:t>Are you requesting the NZCPR assistance with (tick which is applicable):</w:t>
      </w:r>
    </w:p>
    <w:p w:rsidR="005E3412" w:rsidRPr="005E3412" w:rsidRDefault="00147DD8" w:rsidP="003645B3">
      <w:pPr>
        <w:spacing w:before="240"/>
        <w:ind w:left="720"/>
      </w:pPr>
      <w:sdt>
        <w:sdtPr>
          <w:rPr>
            <w:color w:val="009999"/>
            <w:sz w:val="28"/>
          </w:rPr>
          <w:id w:val="-1421561719"/>
          <w14:checkbox>
            <w14:checked w14:val="0"/>
            <w14:checkedState w14:val="2612" w14:font="MS Gothic"/>
            <w14:uncheckedState w14:val="2610" w14:font="MS Gothic"/>
          </w14:checkbox>
        </w:sdtPr>
        <w:sdtEndPr/>
        <w:sdtContent>
          <w:r w:rsidR="003645B3" w:rsidRPr="003645B3">
            <w:rPr>
              <w:rFonts w:ascii="MS Gothic" w:eastAsia="MS Gothic" w:hAnsi="MS Gothic" w:hint="eastAsia"/>
              <w:color w:val="009999"/>
              <w:sz w:val="28"/>
            </w:rPr>
            <w:t>☐</w:t>
          </w:r>
        </w:sdtContent>
      </w:sdt>
      <w:r w:rsidR="00CD3354">
        <w:t>R</w:t>
      </w:r>
      <w:r w:rsidR="00CD3354" w:rsidRPr="005E3412">
        <w:t xml:space="preserve">ecruitment </w:t>
      </w:r>
      <w:r w:rsidR="00CD3354">
        <w:t>of p</w:t>
      </w:r>
      <w:r w:rsidR="00BB786D">
        <w:t xml:space="preserve">articipants </w:t>
      </w:r>
      <w:r w:rsidR="005E3412" w:rsidRPr="005E3412">
        <w:t xml:space="preserve">for research purposes </w:t>
      </w:r>
    </w:p>
    <w:p w:rsidR="005E3412" w:rsidRPr="005E3412" w:rsidRDefault="00147DD8" w:rsidP="003645B3">
      <w:pPr>
        <w:spacing w:before="240"/>
        <w:ind w:left="720"/>
      </w:pPr>
      <w:sdt>
        <w:sdtPr>
          <w:rPr>
            <w:color w:val="009999"/>
            <w:sz w:val="28"/>
          </w:rPr>
          <w:id w:val="-416791184"/>
          <w14:checkbox>
            <w14:checked w14:val="0"/>
            <w14:checkedState w14:val="2612" w14:font="MS Gothic"/>
            <w14:uncheckedState w14:val="2610" w14:font="MS Gothic"/>
          </w14:checkbox>
        </w:sdtPr>
        <w:sdtEndPr/>
        <w:sdtContent>
          <w:r w:rsidR="003645B3" w:rsidRPr="003645B3">
            <w:rPr>
              <w:rFonts w:ascii="MS Gothic" w:eastAsia="MS Gothic" w:hAnsi="MS Gothic" w:hint="eastAsia"/>
              <w:color w:val="009999"/>
              <w:sz w:val="28"/>
            </w:rPr>
            <w:t>☐</w:t>
          </w:r>
        </w:sdtContent>
      </w:sdt>
      <w:r w:rsidR="005E3412" w:rsidRPr="005E3412">
        <w:t>Access to data/ data linkages for reporting / research purposes</w:t>
      </w:r>
      <w:r w:rsidR="005E1B62">
        <w:t xml:space="preserve">   </w:t>
      </w:r>
    </w:p>
    <w:p w:rsidR="00B602B6" w:rsidRDefault="00B602B6" w:rsidP="00F95D2C"/>
    <w:p w:rsidR="00C96D78" w:rsidRDefault="00252FC8" w:rsidP="00F95D2C">
      <w:r>
        <w:t>Please s</w:t>
      </w:r>
      <w:r w:rsidR="005E3412" w:rsidRPr="005E3412">
        <w:t>pecif</w:t>
      </w:r>
      <w:r>
        <w:t>y</w:t>
      </w:r>
      <w:r w:rsidR="005E3412" w:rsidRPr="005E3412">
        <w:t xml:space="preserve"> details of request (participant</w:t>
      </w:r>
      <w:r w:rsidR="00CD3354">
        <w:t xml:space="preserve"> descriptors / inclusion criteria</w:t>
      </w:r>
      <w:r w:rsidR="005E3412" w:rsidRPr="005E3412">
        <w:t xml:space="preserve">; </w:t>
      </w:r>
      <w:r w:rsidR="00BB786D">
        <w:t>t</w:t>
      </w:r>
      <w:r w:rsidR="003645B3">
        <w:t>ime frame etc)</w:t>
      </w:r>
      <w:r>
        <w:t>:</w:t>
      </w:r>
    </w:p>
    <w:tbl>
      <w:tblPr>
        <w:tblStyle w:val="TableGrid"/>
        <w:tblW w:w="0" w:type="auto"/>
        <w:tblBorders>
          <w:top w:val="single" w:sz="4" w:space="0" w:color="009999"/>
          <w:left w:val="single" w:sz="4" w:space="0" w:color="009999"/>
          <w:bottom w:val="single" w:sz="4" w:space="0" w:color="009999"/>
          <w:right w:val="single" w:sz="4" w:space="0" w:color="009999"/>
          <w:insideH w:val="none" w:sz="0" w:space="0" w:color="auto"/>
          <w:insideV w:val="none" w:sz="0" w:space="0" w:color="auto"/>
        </w:tblBorders>
        <w:tblLook w:val="04A0" w:firstRow="1" w:lastRow="0" w:firstColumn="1" w:lastColumn="0" w:noHBand="0" w:noVBand="1"/>
      </w:tblPr>
      <w:tblGrid>
        <w:gridCol w:w="10173"/>
      </w:tblGrid>
      <w:tr w:rsidR="003D0B0D" w:rsidTr="00F95D2C">
        <w:tc>
          <w:tcPr>
            <w:tcW w:w="10173" w:type="dxa"/>
          </w:tcPr>
          <w:p w:rsidR="003D0B0D" w:rsidRDefault="003D0B0D" w:rsidP="003D0B0D"/>
          <w:p w:rsidR="003D0B0D" w:rsidRDefault="003D0B0D" w:rsidP="00252FC8"/>
        </w:tc>
      </w:tr>
    </w:tbl>
    <w:p w:rsidR="005E3412" w:rsidRPr="006774F8" w:rsidRDefault="005E3412" w:rsidP="005E3412">
      <w:pPr>
        <w:rPr>
          <w:i/>
          <w:sz w:val="16"/>
        </w:rPr>
      </w:pPr>
      <w:r w:rsidRPr="006774F8">
        <w:rPr>
          <w:i/>
          <w:sz w:val="16"/>
        </w:rPr>
        <w:t>*Note: A financial fee may be charged for clinical / administrative time for large data recruitment projects and /or preparing data for data linkages.</w:t>
      </w:r>
    </w:p>
    <w:p w:rsidR="00500104" w:rsidRDefault="00500104" w:rsidP="005E3412"/>
    <w:p w:rsidR="005E3412" w:rsidRDefault="005E3412" w:rsidP="005E3412">
      <w:r w:rsidRPr="005E3412">
        <w:t>Briefly describe this project (in lay terms) including the pote</w:t>
      </w:r>
      <w:r w:rsidR="00CD3354">
        <w:t>ntial benefits for people with c</w:t>
      </w:r>
      <w:r w:rsidRPr="005E3412">
        <w:t xml:space="preserve">erebral </w:t>
      </w:r>
      <w:r w:rsidR="00CD3354">
        <w:t>p</w:t>
      </w:r>
      <w:r w:rsidR="00CD3354" w:rsidRPr="005E3412">
        <w:t xml:space="preserve">alsy </w:t>
      </w:r>
      <w:r w:rsidRPr="005E3412">
        <w:t>in NZ: (up to 200 words)</w:t>
      </w:r>
    </w:p>
    <w:tbl>
      <w:tblPr>
        <w:tblStyle w:val="TableGrid"/>
        <w:tblW w:w="0" w:type="auto"/>
        <w:tblBorders>
          <w:top w:val="single" w:sz="4" w:space="0" w:color="009999"/>
          <w:left w:val="single" w:sz="4" w:space="0" w:color="009999"/>
          <w:bottom w:val="single" w:sz="4" w:space="0" w:color="009999"/>
          <w:right w:val="single" w:sz="4" w:space="0" w:color="009999"/>
          <w:insideH w:val="none" w:sz="0" w:space="0" w:color="auto"/>
          <w:insideV w:val="none" w:sz="0" w:space="0" w:color="auto"/>
        </w:tblBorders>
        <w:tblLook w:val="04A0" w:firstRow="1" w:lastRow="0" w:firstColumn="1" w:lastColumn="0" w:noHBand="0" w:noVBand="1"/>
      </w:tblPr>
      <w:tblGrid>
        <w:gridCol w:w="10173"/>
      </w:tblGrid>
      <w:tr w:rsidR="00500104" w:rsidTr="003645B3">
        <w:tc>
          <w:tcPr>
            <w:tcW w:w="10173" w:type="dxa"/>
          </w:tcPr>
          <w:p w:rsidR="00500104" w:rsidRDefault="00500104" w:rsidP="005E3412"/>
          <w:p w:rsidR="00500104" w:rsidRDefault="00500104" w:rsidP="005E3412"/>
          <w:p w:rsidR="006774F8" w:rsidRDefault="006774F8" w:rsidP="005E3412"/>
        </w:tc>
      </w:tr>
    </w:tbl>
    <w:p w:rsidR="00C96D78" w:rsidRDefault="00C96D78" w:rsidP="005E3412"/>
    <w:p w:rsidR="00C96D78" w:rsidRPr="00500104" w:rsidRDefault="00C96D78" w:rsidP="00500104">
      <w:pPr>
        <w:pStyle w:val="Heading2"/>
        <w:rPr>
          <w:lang w:val="en-NZ"/>
        </w:rPr>
      </w:pPr>
      <w:r>
        <w:rPr>
          <w:lang w:val="en-NZ"/>
        </w:rPr>
        <w:lastRenderedPageBreak/>
        <w:t xml:space="preserve">SECTION B: </w:t>
      </w:r>
      <w:r w:rsidR="00DF3EAB">
        <w:rPr>
          <w:lang w:val="en-NZ"/>
        </w:rPr>
        <w:t xml:space="preserve">RESERACH OVERVIEW </w:t>
      </w:r>
    </w:p>
    <w:p w:rsidR="00C96D78" w:rsidRPr="00C96D78" w:rsidRDefault="00C96D78" w:rsidP="00C96D78">
      <w:pPr>
        <w:rPr>
          <w:lang w:val="en-NZ"/>
        </w:rPr>
      </w:pPr>
      <w:r w:rsidRPr="00C96D78">
        <w:rPr>
          <w:lang w:val="en-NZ"/>
        </w:rPr>
        <w:t xml:space="preserve">We require information on the following areas listed below. </w:t>
      </w:r>
    </w:p>
    <w:p w:rsidR="00C96D78" w:rsidRPr="00C96D78" w:rsidRDefault="00C96D78" w:rsidP="00C96D78">
      <w:pPr>
        <w:rPr>
          <w:lang w:val="en-NZ"/>
        </w:rPr>
      </w:pPr>
      <w:r w:rsidRPr="00C96D78">
        <w:rPr>
          <w:lang w:val="en-NZ"/>
        </w:rPr>
        <w:t>Note: You can just attach a PDF copy of your HDEC ethics application.</w:t>
      </w:r>
    </w:p>
    <w:p w:rsidR="00C96D78" w:rsidRPr="00CD6F6D" w:rsidRDefault="00C96D78" w:rsidP="00CD6F6D">
      <w:pPr>
        <w:numPr>
          <w:ilvl w:val="0"/>
          <w:numId w:val="30"/>
        </w:numPr>
        <w:rPr>
          <w:lang w:val="en-NZ"/>
        </w:rPr>
      </w:pPr>
      <w:r w:rsidRPr="00CD6F6D">
        <w:rPr>
          <w:lang w:val="en-NZ"/>
        </w:rPr>
        <w:t xml:space="preserve">Background / Justification </w:t>
      </w:r>
    </w:p>
    <w:p w:rsidR="00C96D78" w:rsidRPr="00CD6F6D" w:rsidRDefault="00C96D78" w:rsidP="00CD6F6D">
      <w:pPr>
        <w:numPr>
          <w:ilvl w:val="0"/>
          <w:numId w:val="30"/>
        </w:numPr>
        <w:rPr>
          <w:lang w:val="en-NZ"/>
        </w:rPr>
      </w:pPr>
      <w:r w:rsidRPr="00CD6F6D">
        <w:rPr>
          <w:lang w:val="en-NZ"/>
        </w:rPr>
        <w:t>Aims / Hypotheses</w:t>
      </w:r>
    </w:p>
    <w:p w:rsidR="00C96D78" w:rsidRPr="00CD6F6D" w:rsidRDefault="00C96D78" w:rsidP="00CD6F6D">
      <w:pPr>
        <w:numPr>
          <w:ilvl w:val="0"/>
          <w:numId w:val="30"/>
        </w:numPr>
        <w:rPr>
          <w:lang w:val="en-NZ"/>
        </w:rPr>
      </w:pPr>
      <w:r w:rsidRPr="00CD6F6D">
        <w:rPr>
          <w:lang w:val="en-NZ"/>
        </w:rPr>
        <w:t>Research Design</w:t>
      </w:r>
    </w:p>
    <w:p w:rsidR="00C96D78" w:rsidRDefault="00C96D78" w:rsidP="00CD6F6D">
      <w:pPr>
        <w:numPr>
          <w:ilvl w:val="0"/>
          <w:numId w:val="30"/>
        </w:numPr>
        <w:rPr>
          <w:lang w:val="en-NZ"/>
        </w:rPr>
      </w:pPr>
      <w:r w:rsidRPr="00CD6F6D">
        <w:rPr>
          <w:lang w:val="en-NZ"/>
        </w:rPr>
        <w:t xml:space="preserve">Statistical analysis </w:t>
      </w:r>
    </w:p>
    <w:p w:rsidR="00DD18EB" w:rsidRPr="00CD6F6D" w:rsidRDefault="00DD18EB" w:rsidP="00CD6F6D">
      <w:pPr>
        <w:numPr>
          <w:ilvl w:val="0"/>
          <w:numId w:val="30"/>
        </w:numPr>
        <w:rPr>
          <w:lang w:val="en-NZ"/>
        </w:rPr>
      </w:pPr>
      <w:r>
        <w:rPr>
          <w:lang w:val="en-NZ"/>
        </w:rPr>
        <w:t xml:space="preserve">Data Management Protocol (of particular importance if your research is using </w:t>
      </w:r>
      <w:r w:rsidRPr="006774F8">
        <w:rPr>
          <w:b/>
          <w:lang w:val="en-NZ"/>
        </w:rPr>
        <w:t>data linkage</w:t>
      </w:r>
      <w:r>
        <w:rPr>
          <w:lang w:val="en-NZ"/>
        </w:rPr>
        <w:t xml:space="preserve"> or NZCPR </w:t>
      </w:r>
      <w:r w:rsidRPr="006774F8">
        <w:rPr>
          <w:b/>
          <w:lang w:val="en-NZ"/>
        </w:rPr>
        <w:t>data analysis</w:t>
      </w:r>
      <w:r w:rsidR="00F0484E">
        <w:rPr>
          <w:lang w:val="en-NZ"/>
        </w:rPr>
        <w:t xml:space="preserve">). </w:t>
      </w:r>
    </w:p>
    <w:p w:rsidR="00C96D78" w:rsidRPr="00CD6F6D" w:rsidRDefault="00C96D78" w:rsidP="00CD6F6D">
      <w:pPr>
        <w:numPr>
          <w:ilvl w:val="0"/>
          <w:numId w:val="30"/>
        </w:numPr>
        <w:rPr>
          <w:lang w:val="en-NZ"/>
        </w:rPr>
      </w:pPr>
      <w:r w:rsidRPr="00CD6F6D">
        <w:rPr>
          <w:lang w:val="en-NZ"/>
        </w:rPr>
        <w:t xml:space="preserve">Endpoints / Analysis / Dissemination </w:t>
      </w:r>
    </w:p>
    <w:p w:rsidR="00C96D78" w:rsidRPr="00CD6F6D" w:rsidRDefault="00033BC5" w:rsidP="00CD6F6D">
      <w:pPr>
        <w:numPr>
          <w:ilvl w:val="0"/>
          <w:numId w:val="30"/>
        </w:numPr>
        <w:rPr>
          <w:lang w:val="en-NZ"/>
        </w:rPr>
      </w:pPr>
      <w:r>
        <w:rPr>
          <w:lang w:val="en-NZ"/>
        </w:rPr>
        <w:t>Relevant consultation with M</w:t>
      </w:r>
      <w:r>
        <w:rPr>
          <w:rFonts w:cs="Calibri"/>
          <w:lang w:val="en-NZ"/>
        </w:rPr>
        <w:t>ā</w:t>
      </w:r>
      <w:r>
        <w:rPr>
          <w:lang w:val="en-NZ"/>
        </w:rPr>
        <w:t xml:space="preserve">ori and/or Pacifica </w:t>
      </w:r>
    </w:p>
    <w:p w:rsidR="00C96D78" w:rsidRPr="00CD6F6D" w:rsidRDefault="00C96D78" w:rsidP="00CD6F6D">
      <w:pPr>
        <w:numPr>
          <w:ilvl w:val="0"/>
          <w:numId w:val="30"/>
        </w:numPr>
        <w:rPr>
          <w:lang w:val="en-NZ"/>
        </w:rPr>
      </w:pPr>
      <w:r w:rsidRPr="00CD6F6D">
        <w:rPr>
          <w:lang w:val="en-NZ"/>
        </w:rPr>
        <w:t>Project funding</w:t>
      </w:r>
    </w:p>
    <w:p w:rsidR="00C96D78" w:rsidRDefault="00C96D78" w:rsidP="00C96D78">
      <w:pPr>
        <w:pStyle w:val="Heading2"/>
        <w:rPr>
          <w:lang w:val="en-NZ"/>
        </w:rPr>
      </w:pPr>
      <w:r>
        <w:rPr>
          <w:lang w:val="en-NZ"/>
        </w:rPr>
        <w:t>SECTION C: DOCUMENT CHECKLIST</w:t>
      </w:r>
    </w:p>
    <w:bookmarkEnd w:id="0"/>
    <w:p w:rsidR="00C96D78" w:rsidRPr="00C96D78" w:rsidRDefault="00C96D78" w:rsidP="00C96D78">
      <w:pPr>
        <w:rPr>
          <w:lang w:val="en-NZ"/>
        </w:rPr>
      </w:pPr>
      <w:r w:rsidRPr="00C96D78">
        <w:rPr>
          <w:lang w:val="en-NZ"/>
        </w:rPr>
        <w:t>Documents required for all applications:</w:t>
      </w:r>
    </w:p>
    <w:p w:rsidR="00C96D78" w:rsidRPr="00C96D78" w:rsidRDefault="00147DD8" w:rsidP="00CD6F6D">
      <w:pPr>
        <w:ind w:left="720"/>
        <w:rPr>
          <w:lang w:val="en-NZ"/>
        </w:rPr>
      </w:pPr>
      <w:sdt>
        <w:sdtPr>
          <w:rPr>
            <w:color w:val="009999"/>
            <w:sz w:val="24"/>
            <w:lang w:val="en-NZ"/>
          </w:rPr>
          <w:id w:val="-1623912513"/>
          <w14:checkbox>
            <w14:checked w14:val="0"/>
            <w14:checkedState w14:val="2612" w14:font="MS Gothic"/>
            <w14:uncheckedState w14:val="2610" w14:font="MS Gothic"/>
          </w14:checkbox>
        </w:sdtPr>
        <w:sdtEndPr/>
        <w:sdtContent>
          <w:r w:rsidR="00C96D78" w:rsidRPr="00D6196E">
            <w:rPr>
              <w:rFonts w:hint="eastAsia"/>
              <w:color w:val="009999"/>
              <w:sz w:val="24"/>
              <w:lang w:val="en-NZ"/>
            </w:rPr>
            <w:t>☐</w:t>
          </w:r>
        </w:sdtContent>
      </w:sdt>
      <w:r w:rsidR="00C96D78" w:rsidRPr="00C96D78">
        <w:rPr>
          <w:lang w:val="en-NZ"/>
        </w:rPr>
        <w:t xml:space="preserve">Ethics Application Form </w:t>
      </w:r>
    </w:p>
    <w:p w:rsidR="00D6196E" w:rsidRDefault="00147DD8" w:rsidP="00D6196E">
      <w:pPr>
        <w:ind w:left="720"/>
        <w:rPr>
          <w:lang w:val="en-NZ"/>
        </w:rPr>
      </w:pPr>
      <w:sdt>
        <w:sdtPr>
          <w:rPr>
            <w:color w:val="009999"/>
            <w:sz w:val="24"/>
            <w:lang w:val="en-NZ"/>
          </w:rPr>
          <w:id w:val="812054210"/>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 xml:space="preserve">Ethics Approval Letter </w:t>
      </w:r>
    </w:p>
    <w:p w:rsidR="00F0484E" w:rsidRPr="00D6196E" w:rsidRDefault="00147DD8" w:rsidP="00D6196E">
      <w:pPr>
        <w:ind w:left="720"/>
        <w:rPr>
          <w:lang w:val="en-NZ"/>
        </w:rPr>
      </w:pPr>
      <w:sdt>
        <w:sdtPr>
          <w:rPr>
            <w:color w:val="009999"/>
            <w:sz w:val="24"/>
            <w:lang w:val="en-NZ"/>
          </w:rPr>
          <w:id w:val="1900554559"/>
          <w14:checkbox>
            <w14:checked w14:val="0"/>
            <w14:checkedState w14:val="2612" w14:font="MS Gothic"/>
            <w14:uncheckedState w14:val="2610" w14:font="MS Gothic"/>
          </w14:checkbox>
        </w:sdtPr>
        <w:sdtEndPr/>
        <w:sdtContent>
          <w:r w:rsidR="00D6196E" w:rsidRPr="00D6196E">
            <w:rPr>
              <w:rFonts w:ascii="MS Gothic" w:eastAsia="MS Gothic" w:hAnsi="MS Gothic" w:hint="eastAsia"/>
              <w:color w:val="009999"/>
              <w:sz w:val="24"/>
              <w:lang w:val="en-NZ"/>
            </w:rPr>
            <w:t>☐</w:t>
          </w:r>
        </w:sdtContent>
      </w:sdt>
      <w:r w:rsidR="00F0484E" w:rsidRPr="00D6196E">
        <w:rPr>
          <w:lang w:val="en-NZ"/>
        </w:rPr>
        <w:t xml:space="preserve">Data Management Protocol </w:t>
      </w:r>
    </w:p>
    <w:p w:rsidR="00C96D78" w:rsidRPr="00C96D78" w:rsidRDefault="00147DD8" w:rsidP="00CD6F6D">
      <w:pPr>
        <w:ind w:left="720"/>
        <w:rPr>
          <w:lang w:val="en-NZ"/>
        </w:rPr>
      </w:pPr>
      <w:sdt>
        <w:sdtPr>
          <w:rPr>
            <w:color w:val="009999"/>
            <w:sz w:val="24"/>
            <w:lang w:val="en-NZ"/>
          </w:rPr>
          <w:id w:val="494841040"/>
          <w14:checkbox>
            <w14:checked w14:val="0"/>
            <w14:checkedState w14:val="2612" w14:font="MS Gothic"/>
            <w14:uncheckedState w14:val="2610" w14:font="MS Gothic"/>
          </w14:checkbox>
        </w:sdtPr>
        <w:sdtEndPr/>
        <w:sdtContent>
          <w:r w:rsidR="00D6196E" w:rsidRPr="00D6196E">
            <w:rPr>
              <w:rFonts w:ascii="MS Gothic" w:eastAsia="MS Gothic" w:hAnsi="MS Gothic" w:hint="eastAsia"/>
              <w:color w:val="009999"/>
              <w:sz w:val="24"/>
              <w:lang w:val="en-NZ"/>
            </w:rPr>
            <w:t>☐</w:t>
          </w:r>
        </w:sdtContent>
      </w:sdt>
      <w:r w:rsidR="00C96D78" w:rsidRPr="00C96D78">
        <w:rPr>
          <w:lang w:val="en-NZ"/>
        </w:rPr>
        <w:t xml:space="preserve">Participant Information Sheets and </w:t>
      </w:r>
      <w:r w:rsidR="00F0484E">
        <w:rPr>
          <w:lang w:val="en-NZ"/>
        </w:rPr>
        <w:t xml:space="preserve">assent/ </w:t>
      </w:r>
      <w:r w:rsidR="00C96D78" w:rsidRPr="00C96D78">
        <w:rPr>
          <w:lang w:val="en-NZ"/>
        </w:rPr>
        <w:t>consent forms (if applicable)</w:t>
      </w:r>
    </w:p>
    <w:p w:rsidR="00C96D78" w:rsidRDefault="00147DD8" w:rsidP="00CD6F6D">
      <w:pPr>
        <w:ind w:left="720"/>
        <w:rPr>
          <w:lang w:val="en-NZ"/>
        </w:rPr>
      </w:pPr>
      <w:sdt>
        <w:sdtPr>
          <w:rPr>
            <w:color w:val="009999"/>
            <w:sz w:val="24"/>
            <w:lang w:val="en-NZ"/>
          </w:rPr>
          <w:id w:val="-1239245985"/>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Questionnaires/ Surveys</w:t>
      </w:r>
      <w:r w:rsidR="008A1BEF">
        <w:rPr>
          <w:lang w:val="en-NZ"/>
        </w:rPr>
        <w:t xml:space="preserve"> / interview guide</w:t>
      </w:r>
      <w:r w:rsidR="00C96D78" w:rsidRPr="00C96D78">
        <w:rPr>
          <w:lang w:val="en-NZ"/>
        </w:rPr>
        <w:t xml:space="preserve"> (if applicable)</w:t>
      </w:r>
    </w:p>
    <w:p w:rsidR="00D6196E" w:rsidRPr="00C96D78" w:rsidRDefault="00147DD8" w:rsidP="00CD6F6D">
      <w:pPr>
        <w:ind w:left="720"/>
        <w:rPr>
          <w:lang w:val="en-NZ"/>
        </w:rPr>
      </w:pPr>
      <w:sdt>
        <w:sdtPr>
          <w:rPr>
            <w:color w:val="009999"/>
            <w:sz w:val="24"/>
            <w:lang w:val="en-NZ"/>
          </w:rPr>
          <w:id w:val="1418511223"/>
          <w14:checkbox>
            <w14:checked w14:val="0"/>
            <w14:checkedState w14:val="2612" w14:font="MS Gothic"/>
            <w14:uncheckedState w14:val="2610" w14:font="MS Gothic"/>
          </w14:checkbox>
        </w:sdtPr>
        <w:sdtEndPr/>
        <w:sdtContent>
          <w:r w:rsidR="00D6196E" w:rsidRPr="00D6196E">
            <w:rPr>
              <w:rFonts w:ascii="MS Gothic" w:eastAsia="MS Gothic" w:hAnsi="MS Gothic" w:hint="eastAsia"/>
              <w:color w:val="009999"/>
              <w:sz w:val="24"/>
              <w:lang w:val="en-NZ"/>
            </w:rPr>
            <w:t>☐</w:t>
          </w:r>
        </w:sdtContent>
      </w:sdt>
      <w:r w:rsidR="00D6196E" w:rsidRPr="00D6196E">
        <w:rPr>
          <w:lang w:val="en-NZ"/>
        </w:rPr>
        <w:t xml:space="preserve"> </w:t>
      </w:r>
      <w:r w:rsidR="00D6196E">
        <w:rPr>
          <w:lang w:val="en-NZ"/>
        </w:rPr>
        <w:t xml:space="preserve">Cover letter / </w:t>
      </w:r>
      <w:r w:rsidR="000E4E4B">
        <w:rPr>
          <w:lang w:val="en-NZ"/>
        </w:rPr>
        <w:t>f</w:t>
      </w:r>
      <w:r w:rsidR="00D6196E">
        <w:rPr>
          <w:lang w:val="en-NZ"/>
        </w:rPr>
        <w:t>lyer or invitation (if applicable)</w:t>
      </w:r>
    </w:p>
    <w:p w:rsidR="00C96D78" w:rsidRPr="00C96D78" w:rsidRDefault="00147DD8" w:rsidP="00CD6F6D">
      <w:pPr>
        <w:ind w:left="720"/>
        <w:rPr>
          <w:lang w:val="en-NZ"/>
        </w:rPr>
      </w:pPr>
      <w:sdt>
        <w:sdtPr>
          <w:rPr>
            <w:color w:val="009999"/>
            <w:sz w:val="24"/>
            <w:lang w:val="en-NZ"/>
          </w:rPr>
          <w:id w:val="-468439347"/>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Evidence of M</w:t>
      </w:r>
      <w:r w:rsidR="00DF3EAB">
        <w:rPr>
          <w:rFonts w:cs="Calibri"/>
          <w:lang w:val="en-NZ"/>
        </w:rPr>
        <w:t>ā</w:t>
      </w:r>
      <w:r w:rsidR="00C96D78" w:rsidRPr="00C96D78">
        <w:rPr>
          <w:lang w:val="en-NZ"/>
        </w:rPr>
        <w:t xml:space="preserve">ori </w:t>
      </w:r>
      <w:r w:rsidR="00033BC5">
        <w:rPr>
          <w:lang w:val="en-NZ"/>
        </w:rPr>
        <w:t xml:space="preserve">and/or Pacifica </w:t>
      </w:r>
      <w:r w:rsidR="00C96D78" w:rsidRPr="00C96D78">
        <w:rPr>
          <w:lang w:val="en-NZ"/>
        </w:rPr>
        <w:t xml:space="preserve">Consultation </w:t>
      </w:r>
    </w:p>
    <w:p w:rsidR="00C96D78" w:rsidRPr="00C96D78" w:rsidRDefault="00147DD8" w:rsidP="00CD6F6D">
      <w:pPr>
        <w:ind w:left="720"/>
        <w:rPr>
          <w:lang w:val="en-NZ"/>
        </w:rPr>
      </w:pPr>
      <w:sdt>
        <w:sdtPr>
          <w:rPr>
            <w:color w:val="009999"/>
            <w:sz w:val="24"/>
            <w:lang w:val="en-NZ"/>
          </w:rPr>
          <w:id w:val="-247652037"/>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 xml:space="preserve"> Evidence of scientific review attached </w:t>
      </w:r>
    </w:p>
    <w:p w:rsidR="00C96D78" w:rsidRPr="00C96D78" w:rsidRDefault="00147DD8" w:rsidP="00D6196E">
      <w:pPr>
        <w:ind w:left="720"/>
        <w:rPr>
          <w:lang w:val="en-NZ"/>
        </w:rPr>
      </w:pPr>
      <w:sdt>
        <w:sdtPr>
          <w:rPr>
            <w:color w:val="009999"/>
            <w:sz w:val="24"/>
            <w:lang w:val="en-NZ"/>
          </w:rPr>
          <w:id w:val="788631226"/>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 xml:space="preserve"> Conflict of interest statement </w:t>
      </w:r>
    </w:p>
    <w:p w:rsidR="00C96D78" w:rsidRPr="00C96D78" w:rsidRDefault="00CD6F6D" w:rsidP="00CD6F6D">
      <w:pPr>
        <w:pStyle w:val="Heading2"/>
        <w:rPr>
          <w:lang w:val="en-NZ"/>
        </w:rPr>
      </w:pPr>
      <w:r>
        <w:rPr>
          <w:lang w:val="en-NZ"/>
        </w:rPr>
        <w:t>SECTION</w:t>
      </w:r>
      <w:r w:rsidR="00C96D78" w:rsidRPr="00C96D78">
        <w:rPr>
          <w:lang w:val="en-NZ"/>
        </w:rPr>
        <w:t xml:space="preserve"> E: D</w:t>
      </w:r>
      <w:r>
        <w:rPr>
          <w:lang w:val="en-NZ"/>
        </w:rPr>
        <w:t>ISCLAIMER</w:t>
      </w:r>
      <w:r w:rsidR="00C96D78" w:rsidRPr="00C96D78">
        <w:rPr>
          <w:lang w:val="en-NZ"/>
        </w:rPr>
        <w:t xml:space="preserve"> </w:t>
      </w:r>
    </w:p>
    <w:p w:rsidR="00C96D78" w:rsidRPr="00C96D78" w:rsidRDefault="00147DD8" w:rsidP="00F95D2C">
      <w:pPr>
        <w:ind w:left="284" w:hanging="284"/>
        <w:rPr>
          <w:lang w:val="en-NZ"/>
        </w:rPr>
      </w:pPr>
      <w:sdt>
        <w:sdtPr>
          <w:rPr>
            <w:color w:val="009999"/>
            <w:sz w:val="24"/>
            <w:lang w:val="en-NZ"/>
          </w:rPr>
          <w:id w:val="890305069"/>
          <w14:checkbox>
            <w14:checked w14:val="0"/>
            <w14:checkedState w14:val="2612" w14:font="MS Gothic"/>
            <w14:uncheckedState w14:val="2610" w14:font="MS Gothic"/>
          </w14:checkbox>
        </w:sdtPr>
        <w:sdtEndPr/>
        <w:sdtContent>
          <w:r w:rsidR="00C96D78" w:rsidRPr="003D0B0D">
            <w:rPr>
              <w:rFonts w:hint="eastAsia"/>
              <w:color w:val="009999"/>
              <w:sz w:val="24"/>
              <w:lang w:val="en-NZ"/>
            </w:rPr>
            <w:t>☐</w:t>
          </w:r>
        </w:sdtContent>
      </w:sdt>
      <w:r w:rsidR="00F95D2C">
        <w:rPr>
          <w:color w:val="009999"/>
          <w:sz w:val="24"/>
          <w:lang w:val="en-NZ"/>
        </w:rPr>
        <w:t xml:space="preserve"> </w:t>
      </w:r>
      <w:r w:rsidR="00C96D78" w:rsidRPr="00C96D78">
        <w:rPr>
          <w:lang w:val="en-NZ"/>
        </w:rPr>
        <w:t>I understand that the information I have provided on this form will be reviewed by the NZCPR Governance Committee Group. In this process every care will be taken to protect my privacy and intellectual property in relation to this project</w:t>
      </w:r>
    </w:p>
    <w:p w:rsidR="00C96D78" w:rsidRPr="00C96D78" w:rsidRDefault="00147DD8" w:rsidP="00F95D2C">
      <w:pPr>
        <w:ind w:left="284" w:hanging="284"/>
        <w:rPr>
          <w:lang w:val="en-NZ"/>
        </w:rPr>
      </w:pPr>
      <w:sdt>
        <w:sdtPr>
          <w:rPr>
            <w:color w:val="009999"/>
            <w:sz w:val="24"/>
            <w:lang w:val="en-NZ"/>
          </w:rPr>
          <w:id w:val="212241105"/>
          <w14:checkbox>
            <w14:checked w14:val="0"/>
            <w14:checkedState w14:val="2612" w14:font="MS Gothic"/>
            <w14:uncheckedState w14:val="2610" w14:font="MS Gothic"/>
          </w14:checkbox>
        </w:sdtPr>
        <w:sdtEndPr/>
        <w:sdtContent>
          <w:r w:rsidR="00252FC8">
            <w:rPr>
              <w:rFonts w:ascii="MS Gothic" w:eastAsia="MS Gothic" w:hAnsi="MS Gothic" w:hint="eastAsia"/>
              <w:color w:val="009999"/>
              <w:sz w:val="24"/>
              <w:lang w:val="en-NZ"/>
            </w:rPr>
            <w:t>☐</w:t>
          </w:r>
        </w:sdtContent>
      </w:sdt>
      <w:r w:rsidR="00F95D2C">
        <w:rPr>
          <w:color w:val="009999"/>
          <w:sz w:val="24"/>
          <w:lang w:val="en-NZ"/>
        </w:rPr>
        <w:t xml:space="preserve"> </w:t>
      </w:r>
      <w:r w:rsidR="00C96D78" w:rsidRPr="00C96D78">
        <w:rPr>
          <w:lang w:val="en-NZ"/>
        </w:rPr>
        <w:t>I understand the NZCPR Governance Committee Group member may be allocated to have oversight or a consultation role in the research project</w:t>
      </w:r>
    </w:p>
    <w:p w:rsidR="00C96D78" w:rsidRPr="00C96D78" w:rsidRDefault="00147DD8" w:rsidP="00F95D2C">
      <w:pPr>
        <w:ind w:left="284" w:hanging="284"/>
        <w:rPr>
          <w:lang w:val="en-NZ"/>
        </w:rPr>
      </w:pPr>
      <w:sdt>
        <w:sdtPr>
          <w:rPr>
            <w:color w:val="009999"/>
            <w:sz w:val="24"/>
            <w:lang w:val="en-NZ"/>
          </w:rPr>
          <w:id w:val="-1958932688"/>
          <w14:checkbox>
            <w14:checked w14:val="0"/>
            <w14:checkedState w14:val="2612" w14:font="MS Gothic"/>
            <w14:uncheckedState w14:val="2610" w14:font="MS Gothic"/>
          </w14:checkbox>
        </w:sdtPr>
        <w:sdtEndPr/>
        <w:sdtContent>
          <w:r w:rsidR="00252FC8">
            <w:rPr>
              <w:rFonts w:ascii="MS Gothic" w:eastAsia="MS Gothic" w:hAnsi="MS Gothic" w:hint="eastAsia"/>
              <w:color w:val="009999"/>
              <w:sz w:val="24"/>
              <w:lang w:val="en-NZ"/>
            </w:rPr>
            <w:t>☐</w:t>
          </w:r>
        </w:sdtContent>
      </w:sdt>
      <w:r w:rsidR="00F95D2C">
        <w:rPr>
          <w:color w:val="009999"/>
          <w:sz w:val="24"/>
          <w:lang w:val="en-NZ"/>
        </w:rPr>
        <w:t xml:space="preserve"> </w:t>
      </w:r>
      <w:r w:rsidR="00C96D78" w:rsidRPr="00C96D78">
        <w:rPr>
          <w:lang w:val="en-NZ"/>
        </w:rPr>
        <w:t xml:space="preserve">I understand the NZCPR Governance Committee Group has the right to review findings and results of the study prior to publication </w:t>
      </w:r>
    </w:p>
    <w:p w:rsidR="00C96D78" w:rsidRDefault="00147DD8" w:rsidP="00C96D78">
      <w:pPr>
        <w:rPr>
          <w:lang w:val="en-NZ"/>
        </w:rPr>
      </w:pPr>
      <w:sdt>
        <w:sdtPr>
          <w:rPr>
            <w:color w:val="009999"/>
            <w:sz w:val="24"/>
            <w:lang w:val="en-NZ"/>
          </w:rPr>
          <w:id w:val="-1511053276"/>
          <w14:checkbox>
            <w14:checked w14:val="0"/>
            <w14:checkedState w14:val="2612" w14:font="MS Gothic"/>
            <w14:uncheckedState w14:val="2610" w14:font="MS Gothic"/>
          </w14:checkbox>
        </w:sdtPr>
        <w:sdtEndPr/>
        <w:sdtContent>
          <w:r w:rsidR="00252FC8">
            <w:rPr>
              <w:rFonts w:ascii="MS Gothic" w:eastAsia="MS Gothic" w:hAnsi="MS Gothic" w:hint="eastAsia"/>
              <w:color w:val="009999"/>
              <w:sz w:val="24"/>
              <w:lang w:val="en-NZ"/>
            </w:rPr>
            <w:t>☐</w:t>
          </w:r>
        </w:sdtContent>
      </w:sdt>
      <w:r w:rsidR="00F95D2C">
        <w:rPr>
          <w:color w:val="009999"/>
          <w:sz w:val="24"/>
          <w:lang w:val="en-NZ"/>
        </w:rPr>
        <w:t xml:space="preserve"> </w:t>
      </w:r>
      <w:r w:rsidR="00C96D78" w:rsidRPr="00C96D78">
        <w:rPr>
          <w:lang w:val="en-NZ"/>
        </w:rPr>
        <w:t>I understand that there may be a cost associated with NZCPR management team support/ assistance</w:t>
      </w:r>
    </w:p>
    <w:p w:rsidR="00B602B6" w:rsidRPr="00C96D78" w:rsidRDefault="00B602B6" w:rsidP="00C96D78">
      <w:pPr>
        <w:rPr>
          <w:lang w:val="en-NZ"/>
        </w:rPr>
      </w:pPr>
    </w:p>
    <w:p w:rsidR="00C96D78" w:rsidRPr="00C96D78" w:rsidRDefault="00C96D78" w:rsidP="00C96D78">
      <w:pPr>
        <w:rPr>
          <w:lang w:val="en-NZ"/>
        </w:rPr>
      </w:pPr>
    </w:p>
    <w:tbl>
      <w:tblPr>
        <w:tblStyle w:val="TableGrid"/>
        <w:tblW w:w="0" w:type="auto"/>
        <w:tblLook w:val="04A0" w:firstRow="1" w:lastRow="0" w:firstColumn="1" w:lastColumn="0" w:noHBand="0" w:noVBand="1"/>
      </w:tblPr>
      <w:tblGrid>
        <w:gridCol w:w="730"/>
        <w:gridCol w:w="2833"/>
        <w:gridCol w:w="642"/>
        <w:gridCol w:w="2727"/>
        <w:gridCol w:w="750"/>
        <w:gridCol w:w="2620"/>
      </w:tblGrid>
      <w:tr w:rsidR="00B602B6" w:rsidTr="00B602B6">
        <w:tc>
          <w:tcPr>
            <w:tcW w:w="534" w:type="dxa"/>
            <w:tcBorders>
              <w:top w:val="nil"/>
              <w:left w:val="nil"/>
              <w:bottom w:val="nil"/>
              <w:right w:val="single" w:sz="4" w:space="0" w:color="009999"/>
            </w:tcBorders>
            <w:vAlign w:val="center"/>
          </w:tcPr>
          <w:p w:rsidR="00B602B6" w:rsidRDefault="00B602B6" w:rsidP="00B602B6">
            <w:pPr>
              <w:spacing w:after="0"/>
              <w:rPr>
                <w:lang w:val="en-NZ"/>
              </w:rPr>
            </w:pPr>
            <w:r>
              <w:rPr>
                <w:lang w:val="en-NZ"/>
              </w:rPr>
              <w:t>NAME</w:t>
            </w:r>
          </w:p>
        </w:tc>
        <w:tc>
          <w:tcPr>
            <w:tcW w:w="2900" w:type="dxa"/>
            <w:tcBorders>
              <w:top w:val="single" w:sz="4" w:space="0" w:color="009999"/>
              <w:left w:val="single" w:sz="4" w:space="0" w:color="009999"/>
              <w:bottom w:val="single" w:sz="4" w:space="0" w:color="009999"/>
              <w:right w:val="single" w:sz="4" w:space="0" w:color="009999"/>
            </w:tcBorders>
            <w:vAlign w:val="center"/>
          </w:tcPr>
          <w:p w:rsidR="00B602B6" w:rsidRDefault="00B602B6" w:rsidP="00B602B6">
            <w:pPr>
              <w:spacing w:after="0"/>
              <w:rPr>
                <w:lang w:val="en-NZ"/>
              </w:rPr>
            </w:pPr>
          </w:p>
        </w:tc>
        <w:tc>
          <w:tcPr>
            <w:tcW w:w="643" w:type="dxa"/>
            <w:tcBorders>
              <w:top w:val="nil"/>
              <w:left w:val="single" w:sz="4" w:space="0" w:color="009999"/>
              <w:bottom w:val="nil"/>
              <w:right w:val="single" w:sz="4" w:space="0" w:color="009999"/>
            </w:tcBorders>
            <w:vAlign w:val="center"/>
          </w:tcPr>
          <w:p w:rsidR="00B602B6" w:rsidRDefault="00B602B6" w:rsidP="00B602B6">
            <w:pPr>
              <w:spacing w:after="0"/>
              <w:rPr>
                <w:lang w:val="en-NZ"/>
              </w:rPr>
            </w:pPr>
            <w:r>
              <w:rPr>
                <w:lang w:val="en-NZ"/>
              </w:rPr>
              <w:t>SIGN</w:t>
            </w:r>
          </w:p>
        </w:tc>
        <w:tc>
          <w:tcPr>
            <w:tcW w:w="2791" w:type="dxa"/>
            <w:tcBorders>
              <w:top w:val="single" w:sz="4" w:space="0" w:color="009999"/>
              <w:left w:val="single" w:sz="4" w:space="0" w:color="009999"/>
              <w:bottom w:val="single" w:sz="4" w:space="0" w:color="009999"/>
              <w:right w:val="single" w:sz="4" w:space="0" w:color="009999"/>
            </w:tcBorders>
            <w:vAlign w:val="center"/>
          </w:tcPr>
          <w:p w:rsidR="00B602B6" w:rsidRDefault="00B602B6" w:rsidP="00B602B6">
            <w:pPr>
              <w:spacing w:after="0"/>
              <w:rPr>
                <w:lang w:val="en-NZ"/>
              </w:rPr>
            </w:pPr>
          </w:p>
        </w:tc>
        <w:tc>
          <w:tcPr>
            <w:tcW w:w="753" w:type="dxa"/>
            <w:tcBorders>
              <w:top w:val="nil"/>
              <w:left w:val="single" w:sz="4" w:space="0" w:color="009999"/>
              <w:bottom w:val="nil"/>
              <w:right w:val="single" w:sz="4" w:space="0" w:color="009999"/>
            </w:tcBorders>
            <w:vAlign w:val="center"/>
          </w:tcPr>
          <w:p w:rsidR="00B602B6" w:rsidRDefault="00B602B6" w:rsidP="00B602B6">
            <w:pPr>
              <w:spacing w:after="0"/>
              <w:rPr>
                <w:lang w:val="en-NZ"/>
              </w:rPr>
            </w:pPr>
            <w:r>
              <w:rPr>
                <w:lang w:val="en-NZ"/>
              </w:rPr>
              <w:t>DATE</w:t>
            </w:r>
          </w:p>
        </w:tc>
        <w:tc>
          <w:tcPr>
            <w:tcW w:w="2681" w:type="dxa"/>
            <w:tcBorders>
              <w:top w:val="single" w:sz="4" w:space="0" w:color="009999"/>
              <w:left w:val="single" w:sz="4" w:space="0" w:color="009999"/>
              <w:bottom w:val="single" w:sz="4" w:space="0" w:color="009999"/>
              <w:right w:val="single" w:sz="4" w:space="0" w:color="009999"/>
            </w:tcBorders>
            <w:vAlign w:val="center"/>
          </w:tcPr>
          <w:p w:rsidR="00B602B6" w:rsidRDefault="00B602B6" w:rsidP="00B602B6">
            <w:pPr>
              <w:spacing w:before="240"/>
              <w:rPr>
                <w:lang w:val="en-NZ"/>
              </w:rPr>
            </w:pPr>
          </w:p>
        </w:tc>
      </w:tr>
    </w:tbl>
    <w:p w:rsidR="00C96D78" w:rsidRPr="00C96D78" w:rsidRDefault="00C96D78" w:rsidP="00C96D78"/>
    <w:sectPr w:rsidR="00C96D78" w:rsidRPr="00C96D78" w:rsidSect="005E1B62">
      <w:headerReference w:type="default" r:id="rId7"/>
      <w:footerReference w:type="default" r:id="rId8"/>
      <w:headerReference w:type="first" r:id="rId9"/>
      <w:footerReference w:type="first" r:id="rId10"/>
      <w:pgSz w:w="11900" w:h="16840"/>
      <w:pgMar w:top="2268" w:right="907" w:bottom="1304"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3BA" w:rsidRDefault="004703BA" w:rsidP="008B1A53">
      <w:pPr>
        <w:spacing w:after="0" w:line="240" w:lineRule="auto"/>
      </w:pPr>
      <w:r>
        <w:separator/>
      </w:r>
    </w:p>
  </w:endnote>
  <w:endnote w:type="continuationSeparator" w:id="0">
    <w:p w:rsidR="004703BA" w:rsidRDefault="004703BA" w:rsidP="008B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Nunito ExtraBold">
    <w:altName w:val="Times New Roman"/>
    <w:charset w:val="4D"/>
    <w:family w:val="auto"/>
    <w:pitch w:val="variable"/>
    <w:sig w:usb0="00000001" w:usb1="5000204B" w:usb2="00000000" w:usb3="00000000" w:csb0="00000197" w:csb1="00000000"/>
  </w:font>
  <w:font w:name="Nunito">
    <w:altName w:val="Times New Roman"/>
    <w:charset w:val="4D"/>
    <w:family w:val="auto"/>
    <w:pitch w:val="variable"/>
    <w:sig w:usb0="00000001"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Y="15990"/>
      <w:tblOverlap w:val="never"/>
      <w:tblW w:w="0" w:type="auto"/>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46"/>
      <w:gridCol w:w="5046"/>
    </w:tblGrid>
    <w:tr w:rsidR="005821A6" w:rsidRPr="005821A6" w:rsidTr="00B10AAA">
      <w:trPr>
        <w:cantSplit/>
        <w:trHeight w:val="340"/>
      </w:trPr>
      <w:tc>
        <w:tcPr>
          <w:tcW w:w="5046" w:type="dxa"/>
          <w:tcBorders>
            <w:top w:val="single" w:sz="18" w:space="0" w:color="808080" w:themeColor="background1" w:themeShade="80"/>
          </w:tcBorders>
          <w:vAlign w:val="center"/>
        </w:tcPr>
        <w:p w:rsidR="000E4849" w:rsidRPr="005821A6" w:rsidRDefault="005821A6" w:rsidP="00291AB0">
          <w:pPr>
            <w:pStyle w:val="Footer"/>
            <w:rPr>
              <w:color w:val="134D3E"/>
            </w:rPr>
          </w:pPr>
          <w:r w:rsidRPr="005821A6">
            <w:rPr>
              <w:b/>
              <w:color w:val="134D3E"/>
            </w:rPr>
            <w:t>The New Zealand Cerebral Palsy Register</w:t>
          </w:r>
          <w:r w:rsidR="000E4849" w:rsidRPr="005821A6">
            <w:rPr>
              <w:color w:val="134D3E"/>
            </w:rPr>
            <w:t xml:space="preserve"> / </w:t>
          </w:r>
          <w:r w:rsidR="00784104">
            <w:rPr>
              <w:color w:val="134D3E"/>
            </w:rPr>
            <w:t>Access to NZCPR Request form V4 Updated April</w:t>
          </w:r>
          <w:r w:rsidR="00291AB0">
            <w:rPr>
              <w:color w:val="134D3E"/>
            </w:rPr>
            <w:t xml:space="preserve"> 2023</w:t>
          </w:r>
        </w:p>
      </w:tc>
      <w:tc>
        <w:tcPr>
          <w:tcW w:w="5046" w:type="dxa"/>
          <w:vAlign w:val="center"/>
        </w:tcPr>
        <w:p w:rsidR="000E4849" w:rsidRPr="005821A6" w:rsidRDefault="000E4849" w:rsidP="00C46528">
          <w:pPr>
            <w:pStyle w:val="Footer"/>
            <w:jc w:val="right"/>
            <w:rPr>
              <w:color w:val="134D3E"/>
            </w:rPr>
          </w:pPr>
          <w:r w:rsidRPr="005821A6">
            <w:rPr>
              <w:color w:val="134D3E"/>
            </w:rPr>
            <w:t xml:space="preserve">Page </w:t>
          </w:r>
          <w:r w:rsidRPr="005821A6">
            <w:rPr>
              <w:color w:val="134D3E"/>
            </w:rPr>
            <w:fldChar w:fldCharType="begin"/>
          </w:r>
          <w:r w:rsidRPr="005821A6">
            <w:rPr>
              <w:color w:val="134D3E"/>
            </w:rPr>
            <w:instrText xml:space="preserve"> PAGE </w:instrText>
          </w:r>
          <w:r w:rsidRPr="005821A6">
            <w:rPr>
              <w:color w:val="134D3E"/>
            </w:rPr>
            <w:fldChar w:fldCharType="separate"/>
          </w:r>
          <w:r w:rsidR="00147DD8">
            <w:rPr>
              <w:noProof/>
              <w:color w:val="134D3E"/>
            </w:rPr>
            <w:t>2</w:t>
          </w:r>
          <w:r w:rsidRPr="005821A6">
            <w:rPr>
              <w:color w:val="134D3E"/>
            </w:rPr>
            <w:fldChar w:fldCharType="end"/>
          </w:r>
          <w:r w:rsidRPr="005821A6">
            <w:rPr>
              <w:color w:val="134D3E"/>
            </w:rPr>
            <w:t xml:space="preserve"> of </w:t>
          </w:r>
          <w:r w:rsidRPr="005821A6">
            <w:rPr>
              <w:color w:val="134D3E"/>
            </w:rPr>
            <w:fldChar w:fldCharType="begin"/>
          </w:r>
          <w:r w:rsidRPr="005821A6">
            <w:rPr>
              <w:color w:val="134D3E"/>
            </w:rPr>
            <w:instrText xml:space="preserve"> NUMPAGES </w:instrText>
          </w:r>
          <w:r w:rsidRPr="005821A6">
            <w:rPr>
              <w:color w:val="134D3E"/>
            </w:rPr>
            <w:fldChar w:fldCharType="separate"/>
          </w:r>
          <w:r w:rsidR="00147DD8">
            <w:rPr>
              <w:noProof/>
              <w:color w:val="134D3E"/>
            </w:rPr>
            <w:t>2</w:t>
          </w:r>
          <w:r w:rsidRPr="005821A6">
            <w:rPr>
              <w:noProof/>
              <w:color w:val="134D3E"/>
            </w:rPr>
            <w:fldChar w:fldCharType="end"/>
          </w:r>
        </w:p>
      </w:tc>
    </w:tr>
  </w:tbl>
  <w:p w:rsidR="000E4849" w:rsidRPr="005821A6" w:rsidRDefault="000E4849" w:rsidP="00B10AAA">
    <w:pPr>
      <w:pStyle w:val="Footer"/>
      <w:rPr>
        <w:color w:val="134D3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Y="15990"/>
      <w:tblOverlap w:val="never"/>
      <w:tblW w:w="0" w:type="auto"/>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46"/>
      <w:gridCol w:w="5046"/>
    </w:tblGrid>
    <w:tr w:rsidR="00250B3B" w:rsidRPr="005821A6" w:rsidTr="00AA6B23">
      <w:trPr>
        <w:cantSplit/>
        <w:trHeight w:val="340"/>
      </w:trPr>
      <w:tc>
        <w:tcPr>
          <w:tcW w:w="5046" w:type="dxa"/>
          <w:tcBorders>
            <w:top w:val="single" w:sz="18" w:space="0" w:color="808080" w:themeColor="background1" w:themeShade="80"/>
          </w:tcBorders>
          <w:vAlign w:val="center"/>
        </w:tcPr>
        <w:p w:rsidR="00250B3B" w:rsidRPr="005821A6" w:rsidRDefault="00250B3B" w:rsidP="00784104">
          <w:pPr>
            <w:pStyle w:val="Footer"/>
            <w:rPr>
              <w:color w:val="134D3E"/>
            </w:rPr>
          </w:pPr>
          <w:r w:rsidRPr="005821A6">
            <w:rPr>
              <w:b/>
              <w:color w:val="134D3E"/>
            </w:rPr>
            <w:t>The New Zealand Cerebral Palsy Register</w:t>
          </w:r>
          <w:r w:rsidRPr="005821A6">
            <w:rPr>
              <w:color w:val="134D3E"/>
            </w:rPr>
            <w:t xml:space="preserve"> / </w:t>
          </w:r>
          <w:r w:rsidR="00784104">
            <w:rPr>
              <w:color w:val="134D3E"/>
            </w:rPr>
            <w:t>Access to NZCPR Request form V4</w:t>
          </w:r>
          <w:r>
            <w:rPr>
              <w:color w:val="134D3E"/>
            </w:rPr>
            <w:t xml:space="preserve"> Updated </w:t>
          </w:r>
          <w:r w:rsidR="00784104">
            <w:rPr>
              <w:color w:val="134D3E"/>
            </w:rPr>
            <w:t>April</w:t>
          </w:r>
          <w:r>
            <w:rPr>
              <w:color w:val="134D3E"/>
            </w:rPr>
            <w:t xml:space="preserve"> 2023</w:t>
          </w:r>
        </w:p>
      </w:tc>
      <w:tc>
        <w:tcPr>
          <w:tcW w:w="5046" w:type="dxa"/>
          <w:vAlign w:val="center"/>
        </w:tcPr>
        <w:p w:rsidR="00250B3B" w:rsidRPr="005821A6" w:rsidRDefault="00250B3B" w:rsidP="00AA6B23">
          <w:pPr>
            <w:pStyle w:val="Footer"/>
            <w:jc w:val="right"/>
            <w:rPr>
              <w:color w:val="134D3E"/>
            </w:rPr>
          </w:pPr>
          <w:r w:rsidRPr="005821A6">
            <w:rPr>
              <w:color w:val="134D3E"/>
            </w:rPr>
            <w:t xml:space="preserve">Page </w:t>
          </w:r>
          <w:r w:rsidRPr="005821A6">
            <w:rPr>
              <w:color w:val="134D3E"/>
            </w:rPr>
            <w:fldChar w:fldCharType="begin"/>
          </w:r>
          <w:r w:rsidRPr="005821A6">
            <w:rPr>
              <w:color w:val="134D3E"/>
            </w:rPr>
            <w:instrText xml:space="preserve"> PAGE </w:instrText>
          </w:r>
          <w:r w:rsidRPr="005821A6">
            <w:rPr>
              <w:color w:val="134D3E"/>
            </w:rPr>
            <w:fldChar w:fldCharType="separate"/>
          </w:r>
          <w:r w:rsidR="00147DD8">
            <w:rPr>
              <w:noProof/>
              <w:color w:val="134D3E"/>
            </w:rPr>
            <w:t>1</w:t>
          </w:r>
          <w:r w:rsidRPr="005821A6">
            <w:rPr>
              <w:color w:val="134D3E"/>
            </w:rPr>
            <w:fldChar w:fldCharType="end"/>
          </w:r>
          <w:r w:rsidRPr="005821A6">
            <w:rPr>
              <w:color w:val="134D3E"/>
            </w:rPr>
            <w:t xml:space="preserve"> of </w:t>
          </w:r>
          <w:r w:rsidRPr="005821A6">
            <w:rPr>
              <w:color w:val="134D3E"/>
            </w:rPr>
            <w:fldChar w:fldCharType="begin"/>
          </w:r>
          <w:r w:rsidRPr="005821A6">
            <w:rPr>
              <w:color w:val="134D3E"/>
            </w:rPr>
            <w:instrText xml:space="preserve"> NUMPAGES </w:instrText>
          </w:r>
          <w:r w:rsidRPr="005821A6">
            <w:rPr>
              <w:color w:val="134D3E"/>
            </w:rPr>
            <w:fldChar w:fldCharType="separate"/>
          </w:r>
          <w:r w:rsidR="00147DD8">
            <w:rPr>
              <w:noProof/>
              <w:color w:val="134D3E"/>
            </w:rPr>
            <w:t>2</w:t>
          </w:r>
          <w:r w:rsidRPr="005821A6">
            <w:rPr>
              <w:noProof/>
              <w:color w:val="134D3E"/>
            </w:rPr>
            <w:fldChar w:fldCharType="end"/>
          </w:r>
        </w:p>
      </w:tc>
    </w:tr>
  </w:tbl>
  <w:p w:rsidR="00250B3B" w:rsidRDefault="00250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3BA" w:rsidRDefault="004703BA" w:rsidP="008B1A53">
      <w:pPr>
        <w:spacing w:after="0" w:line="240" w:lineRule="auto"/>
      </w:pPr>
      <w:r>
        <w:separator/>
      </w:r>
    </w:p>
  </w:footnote>
  <w:footnote w:type="continuationSeparator" w:id="0">
    <w:p w:rsidR="004703BA" w:rsidRDefault="004703BA" w:rsidP="008B1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94" w:rsidRDefault="004B6294" w:rsidP="00250B3B">
    <w:pPr>
      <w:pStyle w:val="Header"/>
      <w:jc w:val="right"/>
    </w:pPr>
    <w:r w:rsidRPr="004B6294">
      <w:object w:dxaOrig="28789" w:dyaOrig="21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6.5pt;height:67.5pt">
          <v:imagedata r:id="rId1" o:title="" croptop="14166f" cropbottom="9822f" cropleft="6242f"/>
        </v:shape>
        <o:OLEObject Type="Embed" ProgID="MSPhotoEd.3" ShapeID="_x0000_i1030" DrawAspect="Content" ObjectID="_1758523642" r:id="rId2"/>
      </w:object>
    </w:r>
    <w:r w:rsidR="00C87769" w:rsidRPr="00C87769">
      <w:rPr>
        <w:noProof/>
        <w:lang w:val="en-NZ" w:eastAsia="en-NZ"/>
      </w:rPr>
      <w:drawing>
        <wp:inline distT="0" distB="0" distL="0" distR="0" wp14:anchorId="6013C4C0" wp14:editId="716FEF89">
          <wp:extent cx="1008413" cy="540000"/>
          <wp:effectExtent l="0" t="0" r="1270" b="0"/>
          <wp:docPr id="1" name="Picture 1" descr="Sta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ship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8413" cy="54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B62" w:rsidRDefault="005E1B62" w:rsidP="005E1B62">
    <w:pPr>
      <w:pStyle w:val="Header"/>
      <w:ind w:left="-851"/>
    </w:pPr>
    <w:r>
      <w:rPr>
        <w:noProof/>
        <w:lang w:val="en-NZ" w:eastAsia="en-NZ"/>
      </w:rPr>
      <mc:AlternateContent>
        <mc:Choice Requires="wps">
          <w:drawing>
            <wp:anchor distT="0" distB="0" distL="114300" distR="114300" simplePos="0" relativeHeight="251659264" behindDoc="0" locked="0" layoutInCell="1" allowOverlap="1" wp14:anchorId="6E454949" wp14:editId="731972B9">
              <wp:simplePos x="0" y="0"/>
              <wp:positionH relativeFrom="column">
                <wp:posOffset>-147320</wp:posOffset>
              </wp:positionH>
              <wp:positionV relativeFrom="paragraph">
                <wp:posOffset>387985</wp:posOffset>
              </wp:positionV>
              <wp:extent cx="914400" cy="1419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4F8" w:rsidRPr="005E113E" w:rsidRDefault="006774F8" w:rsidP="006774F8">
                          <w:pPr>
                            <w:pStyle w:val="Heading1"/>
                            <w:rPr>
                              <w:color w:val="FFFFFF" w:themeColor="background1"/>
                              <w:sz w:val="28"/>
                            </w:rPr>
                          </w:pPr>
                          <w:bookmarkStart w:id="2" w:name="_Toc325379659"/>
                          <w:r w:rsidRPr="005E113E">
                            <w:rPr>
                              <w:color w:val="FFFFFF" w:themeColor="background1"/>
                              <w:sz w:val="28"/>
                            </w:rPr>
                            <w:t xml:space="preserve">Te Rēhita a Hōkai Nukurangi Aotearoa </w:t>
                          </w:r>
                          <w:r>
                            <w:rPr>
                              <w:rFonts w:cstheme="majorHAnsi"/>
                              <w:color w:val="FFFFFF" w:themeColor="background1"/>
                              <w:sz w:val="28"/>
                            </w:rPr>
                            <w:t>│</w:t>
                          </w:r>
                          <w:r>
                            <w:rPr>
                              <w:color w:val="FFFFFF" w:themeColor="background1"/>
                              <w:sz w:val="28"/>
                            </w:rPr>
                            <w:t xml:space="preserve"> </w:t>
                          </w:r>
                          <w:r w:rsidRPr="005E113E">
                            <w:rPr>
                              <w:color w:val="FFFFFF" w:themeColor="background1"/>
                              <w:sz w:val="28"/>
                            </w:rPr>
                            <w:t>The NZ Cerebral Palsy Register (NZCPR)</w:t>
                          </w:r>
                        </w:p>
                        <w:p w:rsidR="005E1B62" w:rsidRPr="005E1B62" w:rsidRDefault="005E1B62" w:rsidP="005E1B62">
                          <w:pPr>
                            <w:pStyle w:val="Heading1"/>
                            <w:rPr>
                              <w:color w:val="FFFFFF" w:themeColor="background1"/>
                            </w:rPr>
                          </w:pPr>
                          <w:r w:rsidRPr="005E1B62">
                            <w:rPr>
                              <w:color w:val="FFFFFF" w:themeColor="background1"/>
                            </w:rPr>
                            <w:t xml:space="preserve">Access to the New Zealand Cerebral Palsy Register </w:t>
                          </w:r>
                          <w:r w:rsidR="00CD3354">
                            <w:rPr>
                              <w:color w:val="FFFFFF" w:themeColor="background1"/>
                            </w:rPr>
                            <w:t xml:space="preserve">(NZCPR) </w:t>
                          </w:r>
                          <w:r w:rsidRPr="005E1B62">
                            <w:rPr>
                              <w:color w:val="FFFFFF" w:themeColor="background1"/>
                            </w:rPr>
                            <w:t>Data Request Form</w:t>
                          </w:r>
                          <w:bookmarkEnd w:id="2"/>
                        </w:p>
                        <w:p w:rsidR="005E1B62" w:rsidRPr="005E1B62" w:rsidRDefault="005E1B62">
                          <w:pPr>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454949" id="_x0000_t202" coordsize="21600,21600" o:spt="202" path="m,l,21600r21600,l21600,xe">
              <v:stroke joinstyle="miter"/>
              <v:path gradientshapeok="t" o:connecttype="rect"/>
            </v:shapetype>
            <v:shape id="Text Box 10" o:spid="_x0000_s1026" type="#_x0000_t202" style="position:absolute;left:0;text-align:left;margin-left:-11.6pt;margin-top:30.55pt;width:1in;height:111.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" filled="f" stroked="f" strokeweight=".5pt">
              <v:textbox>
                <w:txbxContent>
                  <w:p w:rsidR="006774F8" w:rsidRPr="005E113E" w:rsidRDefault="006774F8" w:rsidP="006774F8">
                    <w:pPr>
                      <w:pStyle w:val="Heading1"/>
                      <w:rPr>
                        <w:color w:val="FFFFFF" w:themeColor="background1"/>
                        <w:sz w:val="28"/>
                      </w:rPr>
                    </w:pPr>
                    <w:bookmarkStart w:id="3" w:name="_Toc325379659"/>
                    <w:r w:rsidRPr="005E113E">
                      <w:rPr>
                        <w:color w:val="FFFFFF" w:themeColor="background1"/>
                        <w:sz w:val="28"/>
                      </w:rPr>
                      <w:t xml:space="preserve">Te Rēhita a Hōkai Nukurangi Aotearoa </w:t>
                    </w:r>
                    <w:r>
                      <w:rPr>
                        <w:rFonts w:cstheme="majorHAnsi"/>
                        <w:color w:val="FFFFFF" w:themeColor="background1"/>
                        <w:sz w:val="28"/>
                      </w:rPr>
                      <w:t>│</w:t>
                    </w:r>
                    <w:r>
                      <w:rPr>
                        <w:color w:val="FFFFFF" w:themeColor="background1"/>
                        <w:sz w:val="28"/>
                      </w:rPr>
                      <w:t xml:space="preserve"> </w:t>
                    </w:r>
                    <w:r w:rsidRPr="005E113E">
                      <w:rPr>
                        <w:color w:val="FFFFFF" w:themeColor="background1"/>
                        <w:sz w:val="28"/>
                      </w:rPr>
                      <w:t>The NZ Cerebral Palsy Register (NZCPR)</w:t>
                    </w:r>
                  </w:p>
                  <w:p w:rsidR="005E1B62" w:rsidRPr="005E1B62" w:rsidRDefault="005E1B62" w:rsidP="005E1B62">
                    <w:pPr>
                      <w:pStyle w:val="Heading1"/>
                      <w:rPr>
                        <w:color w:val="FFFFFF" w:themeColor="background1"/>
                      </w:rPr>
                    </w:pPr>
                    <w:r w:rsidRPr="005E1B62">
                      <w:rPr>
                        <w:color w:val="FFFFFF" w:themeColor="background1"/>
                      </w:rPr>
                      <w:t xml:space="preserve">Access to the New Zealand Cerebral Palsy Register </w:t>
                    </w:r>
                    <w:r w:rsidR="00CD3354">
                      <w:rPr>
                        <w:color w:val="FFFFFF" w:themeColor="background1"/>
                      </w:rPr>
                      <w:t xml:space="preserve">(NZCPR) </w:t>
                    </w:r>
                    <w:r w:rsidRPr="005E1B62">
                      <w:rPr>
                        <w:color w:val="FFFFFF" w:themeColor="background1"/>
                      </w:rPr>
                      <w:t>Data Request Form</w:t>
                    </w:r>
                    <w:bookmarkEnd w:id="3"/>
                  </w:p>
                  <w:p w:rsidR="005E1B62" w:rsidRPr="005E1B62" w:rsidRDefault="005E1B62">
                    <w:pPr>
                      <w:rPr>
                        <w:color w:val="FFFFFF" w:themeColor="background1"/>
                      </w:rPr>
                    </w:pPr>
                  </w:p>
                </w:txbxContent>
              </v:textbox>
            </v:shape>
          </w:pict>
        </mc:Fallback>
      </mc:AlternateContent>
    </w:r>
    <w:r w:rsidRPr="005E1B62">
      <w:rPr>
        <w:noProof/>
        <w:lang w:val="en-NZ" w:eastAsia="en-NZ"/>
      </w:rPr>
      <w:drawing>
        <wp:inline distT="0" distB="0" distL="0" distR="0" wp14:anchorId="32531121" wp14:editId="37C4E473">
          <wp:extent cx="7517080" cy="2588820"/>
          <wp:effectExtent l="0" t="0" r="8255" b="2540"/>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
                  <a:srcRect t="45721" b="27140"/>
                  <a:stretch/>
                </pic:blipFill>
                <pic:spPr>
                  <a:xfrm>
                    <a:off x="0" y="0"/>
                    <a:ext cx="7515719" cy="25883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6.25pt;height:45pt" o:bullet="t">
        <v:imagedata r:id="rId1" o:title="NZCPR_Bullet"/>
      </v:shape>
    </w:pict>
  </w:numPicBullet>
  <w:numPicBullet w:numPicBulletId="1">
    <w:pict>
      <v:shape id="_x0000_i1038" type="#_x0000_t75" style="width:18pt;height:31.5pt" o:bullet="t">
        <v:imagedata r:id="rId2" o:title="NZCPR_Bullet_Small"/>
      </v:shape>
    </w:pict>
  </w:numPicBullet>
  <w:numPicBullet w:numPicBulletId="2">
    <w:pict>
      <v:shape id="_x0000_i1039" type="#_x0000_t75" style="width:18pt;height:31.5pt" o:bullet="t">
        <v:imagedata r:id="rId3" o:title="NZCPR_Bullet_Small"/>
      </v:shape>
    </w:pict>
  </w:numPicBullet>
  <w:numPicBullet w:numPicBulletId="3">
    <w:pict>
      <v:shape id="_x0000_i1040" type="#_x0000_t75" style="width:18pt;height:31.5pt" o:bullet="t">
        <v:imagedata r:id="rId4" o:title="NZCPR_Bullet_Small_Tran"/>
      </v:shape>
    </w:pict>
  </w:numPicBullet>
  <w:numPicBullet w:numPicBulletId="4">
    <w:pict>
      <v:shape id="_x0000_i1041" type="#_x0000_t75" style="width:116.25pt;height:147.75pt" o:bullet="t">
        <v:imagedata r:id="rId5" o:title="Bullet point 1"/>
      </v:shape>
    </w:pict>
  </w:numPicBullet>
  <w:abstractNum w:abstractNumId="0" w15:restartNumberingAfterBreak="0">
    <w:nsid w:val="00F01552"/>
    <w:multiLevelType w:val="hybridMultilevel"/>
    <w:tmpl w:val="82A22512"/>
    <w:lvl w:ilvl="0" w:tplc="1EB08FFE">
      <w:start w:val="1"/>
      <w:numFmt w:val="bullet"/>
      <w:pStyle w:val="ListParagraph"/>
      <w:lvlText w:val=""/>
      <w:lvlPicBulletId w:val="3"/>
      <w:lvlJc w:val="left"/>
      <w:pPr>
        <w:ind w:left="360" w:hanging="360"/>
      </w:pPr>
      <w:rPr>
        <w:rFonts w:ascii="Symbol" w:hAnsi="Symbol" w:hint="default"/>
        <w:b w:val="0"/>
        <w:bCs w:val="0"/>
        <w:i w:val="0"/>
        <w:iCs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E3F03"/>
    <w:multiLevelType w:val="multilevel"/>
    <w:tmpl w:val="6142BD26"/>
    <w:numStyleLink w:val="UnorderedList"/>
  </w:abstractNum>
  <w:abstractNum w:abstractNumId="2" w15:restartNumberingAfterBreak="0">
    <w:nsid w:val="0234380B"/>
    <w:multiLevelType w:val="hybridMultilevel"/>
    <w:tmpl w:val="8B40A9A4"/>
    <w:lvl w:ilvl="0" w:tplc="3A0E8A0A">
      <w:start w:val="1"/>
      <w:numFmt w:val="bullet"/>
      <w:lvlText w:val=""/>
      <w:lvlJc w:val="left"/>
      <w:pPr>
        <w:ind w:left="108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3CE2513"/>
    <w:multiLevelType w:val="hybridMultilevel"/>
    <w:tmpl w:val="6E1A5D02"/>
    <w:lvl w:ilvl="0" w:tplc="C3E6EE96">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0EED4853"/>
    <w:multiLevelType w:val="multilevel"/>
    <w:tmpl w:val="13E24238"/>
    <w:styleLink w:val="CurrentList2"/>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5" w15:restartNumberingAfterBreak="0">
    <w:nsid w:val="0F915FAF"/>
    <w:multiLevelType w:val="multilevel"/>
    <w:tmpl w:val="13E24238"/>
    <w:styleLink w:val="CurrentList1"/>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6" w15:restartNumberingAfterBreak="0">
    <w:nsid w:val="10A54EFD"/>
    <w:multiLevelType w:val="hybridMultilevel"/>
    <w:tmpl w:val="355ECD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E47E8A"/>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30B3ECB"/>
    <w:multiLevelType w:val="multilevel"/>
    <w:tmpl w:val="C706BB1C"/>
    <w:lvl w:ilvl="0">
      <w:start w:val="1"/>
      <w:numFmt w:val="bullet"/>
      <w:lvlText w:val="»"/>
      <w:lvlJc w:val="left"/>
      <w:pPr>
        <w:ind w:left="340" w:hanging="340"/>
      </w:pPr>
      <w:rPr>
        <w:rFonts w:ascii="Calibri" w:hAnsi="Calibri" w:hint="default"/>
        <w:b w:val="0"/>
        <w:bCs w:val="0"/>
        <w:i w:val="0"/>
        <w:iCs w:val="0"/>
        <w:color w:val="B2B516"/>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A12B8B"/>
    <w:multiLevelType w:val="hybridMultilevel"/>
    <w:tmpl w:val="442843EA"/>
    <w:lvl w:ilvl="0" w:tplc="609E225A">
      <w:start w:val="1"/>
      <w:numFmt w:val="bullet"/>
      <w:lvlText w:val=""/>
      <w:lvlPicBulletId w:val="4"/>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4B574C"/>
    <w:multiLevelType w:val="multilevel"/>
    <w:tmpl w:val="13E24238"/>
    <w:styleLink w:val="CurrentList5"/>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1" w15:restartNumberingAfterBreak="0">
    <w:nsid w:val="1D7E18A0"/>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506F16"/>
    <w:multiLevelType w:val="multilevel"/>
    <w:tmpl w:val="BF2A6122"/>
    <w:lvl w:ilvl="0">
      <w:start w:val="1"/>
      <w:numFmt w:val="bullet"/>
      <w:lvlText w:val="»"/>
      <w:lvlJc w:val="left"/>
      <w:pPr>
        <w:ind w:left="340" w:hanging="340"/>
      </w:pPr>
      <w:rPr>
        <w:rFonts w:ascii="Calibri" w:hAnsi="Calibri" w:hint="default"/>
        <w:b w:val="0"/>
        <w:bCs w:val="0"/>
        <w:i w:val="0"/>
        <w:iCs w:val="0"/>
        <w:color w:val="9B374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A03CE1"/>
    <w:multiLevelType w:val="multilevel"/>
    <w:tmpl w:val="13E24238"/>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4" w15:restartNumberingAfterBreak="0">
    <w:nsid w:val="2D6C3A36"/>
    <w:multiLevelType w:val="hybridMultilevel"/>
    <w:tmpl w:val="B25C0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3527E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9A0EC7"/>
    <w:multiLevelType w:val="multilevel"/>
    <w:tmpl w:val="6142BD26"/>
    <w:numStyleLink w:val="UnorderedList"/>
  </w:abstractNum>
  <w:abstractNum w:abstractNumId="17" w15:restartNumberingAfterBreak="0">
    <w:nsid w:val="3FE4624A"/>
    <w:multiLevelType w:val="multilevel"/>
    <w:tmpl w:val="A9DCDF62"/>
    <w:styleLink w:val="CurrentList6"/>
    <w:lvl w:ilvl="0">
      <w:start w:val="1"/>
      <w:numFmt w:val="bullet"/>
      <w:lvlText w:val=""/>
      <w:lvlPicBulletId w:val="2"/>
      <w:lvlJc w:val="left"/>
      <w:pPr>
        <w:ind w:left="360" w:hanging="360"/>
      </w:pPr>
      <w:rPr>
        <w:rFonts w:ascii="Symbol" w:hAnsi="Symbol" w:hint="default"/>
        <w:b w:val="0"/>
        <w:bCs w:val="0"/>
        <w:i w:val="0"/>
        <w:iCs w:val="0"/>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196ED1"/>
    <w:multiLevelType w:val="hybridMultilevel"/>
    <w:tmpl w:val="3872C0B6"/>
    <w:lvl w:ilvl="0" w:tplc="3A0E8A0A">
      <w:start w:val="1"/>
      <w:numFmt w:val="bullet"/>
      <w:lvlText w:val=""/>
      <w:lvlJc w:val="left"/>
      <w:pPr>
        <w:ind w:left="1080" w:hanging="360"/>
      </w:pPr>
      <w:rPr>
        <w:rFonts w:ascii="Wingdings 2" w:hAnsi="Wingdings 2"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4623684E"/>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957969"/>
    <w:multiLevelType w:val="multilevel"/>
    <w:tmpl w:val="6142BD26"/>
    <w:styleLink w:val="UnorderedList"/>
    <w:lvl w:ilvl="0">
      <w:start w:val="1"/>
      <w:numFmt w:val="bullet"/>
      <w:lvlText w:val="»"/>
      <w:lvlJc w:val="left"/>
      <w:pPr>
        <w:ind w:left="340" w:hanging="340"/>
      </w:pPr>
      <w:rPr>
        <w:rFonts w:ascii="Calibri" w:hAnsi="Calibri"/>
        <w:b w:val="0"/>
        <w:bCs w:val="0"/>
        <w:i w:val="0"/>
        <w:iCs w:val="0"/>
        <w:color w:val="A2958A"/>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1" w15:restartNumberingAfterBreak="0">
    <w:nsid w:val="51DB0067"/>
    <w:multiLevelType w:val="multilevel"/>
    <w:tmpl w:val="6142BD26"/>
    <w:numStyleLink w:val="UnorderedList"/>
  </w:abstractNum>
  <w:abstractNum w:abstractNumId="22" w15:restartNumberingAfterBreak="0">
    <w:nsid w:val="54B90FA8"/>
    <w:multiLevelType w:val="hybridMultilevel"/>
    <w:tmpl w:val="A31005B8"/>
    <w:lvl w:ilvl="0" w:tplc="9E36E5D0">
      <w:start w:val="1"/>
      <w:numFmt w:val="bullet"/>
      <w:lvlText w:val="»"/>
      <w:lvlJc w:val="left"/>
      <w:pPr>
        <w:ind w:left="284" w:hanging="284"/>
      </w:pPr>
      <w:rPr>
        <w:rFonts w:ascii="Calibri" w:hAnsi="Calibri" w:hint="default"/>
        <w:b w:val="0"/>
        <w:bCs w:val="0"/>
        <w:i w:val="0"/>
        <w:iCs w:val="0"/>
        <w:color w:val="E0921F"/>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5158DA"/>
    <w:multiLevelType w:val="hybridMultilevel"/>
    <w:tmpl w:val="F7A28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14368B"/>
    <w:multiLevelType w:val="hybridMultilevel"/>
    <w:tmpl w:val="550284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6904A3"/>
    <w:multiLevelType w:val="multilevel"/>
    <w:tmpl w:val="6142BD26"/>
    <w:numStyleLink w:val="UnorderedList"/>
  </w:abstractNum>
  <w:abstractNum w:abstractNumId="26" w15:restartNumberingAfterBreak="0">
    <w:nsid w:val="59EB6093"/>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33774F0"/>
    <w:multiLevelType w:val="multilevel"/>
    <w:tmpl w:val="6142BD26"/>
    <w:numStyleLink w:val="UnorderedList"/>
  </w:abstractNum>
  <w:abstractNum w:abstractNumId="28" w15:restartNumberingAfterBreak="0">
    <w:nsid w:val="661046F4"/>
    <w:multiLevelType w:val="multilevel"/>
    <w:tmpl w:val="F7A288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A1842A4"/>
    <w:multiLevelType w:val="multilevel"/>
    <w:tmpl w:val="550284C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6"/>
  </w:num>
  <w:num w:numId="2">
    <w:abstractNumId w:val="24"/>
  </w:num>
  <w:num w:numId="3">
    <w:abstractNumId w:val="29"/>
  </w:num>
  <w:num w:numId="4">
    <w:abstractNumId w:val="22"/>
  </w:num>
  <w:num w:numId="5">
    <w:abstractNumId w:val="0"/>
  </w:num>
  <w:num w:numId="6">
    <w:abstractNumId w:val="20"/>
  </w:num>
  <w:num w:numId="7">
    <w:abstractNumId w:val="27"/>
  </w:num>
  <w:num w:numId="8">
    <w:abstractNumId w:val="1"/>
  </w:num>
  <w:num w:numId="9">
    <w:abstractNumId w:val="11"/>
  </w:num>
  <w:num w:numId="10">
    <w:abstractNumId w:val="19"/>
  </w:num>
  <w:num w:numId="11">
    <w:abstractNumId w:val="21"/>
  </w:num>
  <w:num w:numId="12">
    <w:abstractNumId w:val="23"/>
  </w:num>
  <w:num w:numId="13">
    <w:abstractNumId w:val="28"/>
  </w:num>
  <w:num w:numId="14">
    <w:abstractNumId w:val="15"/>
  </w:num>
  <w:num w:numId="15">
    <w:abstractNumId w:val="16"/>
  </w:num>
  <w:num w:numId="16">
    <w:abstractNumId w:val="12"/>
  </w:num>
  <w:num w:numId="17">
    <w:abstractNumId w:val="0"/>
  </w:num>
  <w:num w:numId="18">
    <w:abstractNumId w:val="25"/>
  </w:num>
  <w:num w:numId="19">
    <w:abstractNumId w:val="8"/>
  </w:num>
  <w:num w:numId="20">
    <w:abstractNumId w:val="0"/>
    <w:lvlOverride w:ilvl="0">
      <w:startOverride w:val="1"/>
    </w:lvlOverride>
  </w:num>
  <w:num w:numId="21">
    <w:abstractNumId w:val="13"/>
  </w:num>
  <w:num w:numId="22">
    <w:abstractNumId w:val="5"/>
  </w:num>
  <w:num w:numId="23">
    <w:abstractNumId w:val="4"/>
  </w:num>
  <w:num w:numId="24">
    <w:abstractNumId w:val="7"/>
  </w:num>
  <w:num w:numId="25">
    <w:abstractNumId w:val="26"/>
  </w:num>
  <w:num w:numId="26">
    <w:abstractNumId w:val="10"/>
  </w:num>
  <w:num w:numId="27">
    <w:abstractNumId w:val="17"/>
  </w:num>
  <w:num w:numId="28">
    <w:abstractNumId w:val="3"/>
  </w:num>
  <w:num w:numId="29">
    <w:abstractNumId w:val="14"/>
  </w:num>
  <w:num w:numId="30">
    <w:abstractNumId w:val="9"/>
  </w:num>
  <w:num w:numId="31">
    <w:abstractNumId w:val="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3BA"/>
    <w:rsid w:val="0001062B"/>
    <w:rsid w:val="0001241F"/>
    <w:rsid w:val="00033BC5"/>
    <w:rsid w:val="00034BAD"/>
    <w:rsid w:val="00040BB2"/>
    <w:rsid w:val="00045D6F"/>
    <w:rsid w:val="00051015"/>
    <w:rsid w:val="000833A7"/>
    <w:rsid w:val="00084909"/>
    <w:rsid w:val="000906D6"/>
    <w:rsid w:val="000B2BDB"/>
    <w:rsid w:val="000B5C59"/>
    <w:rsid w:val="000E1D6C"/>
    <w:rsid w:val="000E4849"/>
    <w:rsid w:val="000E4E4B"/>
    <w:rsid w:val="001114D2"/>
    <w:rsid w:val="00122572"/>
    <w:rsid w:val="00144BFD"/>
    <w:rsid w:val="00147DD8"/>
    <w:rsid w:val="00150E43"/>
    <w:rsid w:val="0016782D"/>
    <w:rsid w:val="001711B8"/>
    <w:rsid w:val="0019233D"/>
    <w:rsid w:val="001A4807"/>
    <w:rsid w:val="001A6BA8"/>
    <w:rsid w:val="001B0AD1"/>
    <w:rsid w:val="001B3C9E"/>
    <w:rsid w:val="001C5D8B"/>
    <w:rsid w:val="001D0BBF"/>
    <w:rsid w:val="001E6FE4"/>
    <w:rsid w:val="00232272"/>
    <w:rsid w:val="002363FE"/>
    <w:rsid w:val="00250B3B"/>
    <w:rsid w:val="00251BA1"/>
    <w:rsid w:val="00252FC8"/>
    <w:rsid w:val="00276B66"/>
    <w:rsid w:val="00280753"/>
    <w:rsid w:val="00286AA5"/>
    <w:rsid w:val="00291AB0"/>
    <w:rsid w:val="002A59C0"/>
    <w:rsid w:val="002C178E"/>
    <w:rsid w:val="002D1EE3"/>
    <w:rsid w:val="002E2E7D"/>
    <w:rsid w:val="002F6D0E"/>
    <w:rsid w:val="00303467"/>
    <w:rsid w:val="00332AB3"/>
    <w:rsid w:val="0034558C"/>
    <w:rsid w:val="00345B60"/>
    <w:rsid w:val="00354B92"/>
    <w:rsid w:val="003645B3"/>
    <w:rsid w:val="0036617B"/>
    <w:rsid w:val="00366341"/>
    <w:rsid w:val="003A1D9B"/>
    <w:rsid w:val="003B30BE"/>
    <w:rsid w:val="003B7AB7"/>
    <w:rsid w:val="003C03F8"/>
    <w:rsid w:val="003D0B0D"/>
    <w:rsid w:val="003D0B3A"/>
    <w:rsid w:val="003E1ABF"/>
    <w:rsid w:val="003E4045"/>
    <w:rsid w:val="003F46FE"/>
    <w:rsid w:val="00407D5D"/>
    <w:rsid w:val="00410881"/>
    <w:rsid w:val="004242CB"/>
    <w:rsid w:val="00431D2F"/>
    <w:rsid w:val="004322B8"/>
    <w:rsid w:val="0044030A"/>
    <w:rsid w:val="00445267"/>
    <w:rsid w:val="004666A9"/>
    <w:rsid w:val="004703BA"/>
    <w:rsid w:val="0047057D"/>
    <w:rsid w:val="00474E4E"/>
    <w:rsid w:val="00495379"/>
    <w:rsid w:val="004A7DB5"/>
    <w:rsid w:val="004B182E"/>
    <w:rsid w:val="004B6294"/>
    <w:rsid w:val="004C2B6A"/>
    <w:rsid w:val="004E6C05"/>
    <w:rsid w:val="00500104"/>
    <w:rsid w:val="0050319D"/>
    <w:rsid w:val="00505271"/>
    <w:rsid w:val="005263F8"/>
    <w:rsid w:val="00533B10"/>
    <w:rsid w:val="00560FF7"/>
    <w:rsid w:val="00581A9E"/>
    <w:rsid w:val="005821A6"/>
    <w:rsid w:val="0059213F"/>
    <w:rsid w:val="00595D76"/>
    <w:rsid w:val="005B6746"/>
    <w:rsid w:val="005D49BE"/>
    <w:rsid w:val="005D4DDF"/>
    <w:rsid w:val="005E1B62"/>
    <w:rsid w:val="005E3412"/>
    <w:rsid w:val="005F794E"/>
    <w:rsid w:val="006045D4"/>
    <w:rsid w:val="006274BA"/>
    <w:rsid w:val="006460D1"/>
    <w:rsid w:val="0064676F"/>
    <w:rsid w:val="00651550"/>
    <w:rsid w:val="0065432D"/>
    <w:rsid w:val="006731CB"/>
    <w:rsid w:val="006774F8"/>
    <w:rsid w:val="00681749"/>
    <w:rsid w:val="006C403E"/>
    <w:rsid w:val="006F2929"/>
    <w:rsid w:val="00711452"/>
    <w:rsid w:val="00726EA0"/>
    <w:rsid w:val="0073618A"/>
    <w:rsid w:val="00736C81"/>
    <w:rsid w:val="00747D8E"/>
    <w:rsid w:val="007802BD"/>
    <w:rsid w:val="00784104"/>
    <w:rsid w:val="007C5374"/>
    <w:rsid w:val="007D26F7"/>
    <w:rsid w:val="007E2EBC"/>
    <w:rsid w:val="00811D71"/>
    <w:rsid w:val="0084273E"/>
    <w:rsid w:val="00854F48"/>
    <w:rsid w:val="00862C82"/>
    <w:rsid w:val="008A1BEF"/>
    <w:rsid w:val="008A68A3"/>
    <w:rsid w:val="008B14D4"/>
    <w:rsid w:val="008B1A53"/>
    <w:rsid w:val="008B48FA"/>
    <w:rsid w:val="008C5552"/>
    <w:rsid w:val="008D05BE"/>
    <w:rsid w:val="008D3A3C"/>
    <w:rsid w:val="00906F3E"/>
    <w:rsid w:val="009255E2"/>
    <w:rsid w:val="0092621E"/>
    <w:rsid w:val="00934BF6"/>
    <w:rsid w:val="009463AA"/>
    <w:rsid w:val="00963F8B"/>
    <w:rsid w:val="009716F3"/>
    <w:rsid w:val="009777FA"/>
    <w:rsid w:val="0098132D"/>
    <w:rsid w:val="0098329B"/>
    <w:rsid w:val="00990D27"/>
    <w:rsid w:val="009A6AFD"/>
    <w:rsid w:val="009A6D84"/>
    <w:rsid w:val="009B12A1"/>
    <w:rsid w:val="009D78AE"/>
    <w:rsid w:val="00A01A5B"/>
    <w:rsid w:val="00A123DA"/>
    <w:rsid w:val="00A40127"/>
    <w:rsid w:val="00A4702C"/>
    <w:rsid w:val="00A663FE"/>
    <w:rsid w:val="00A764BE"/>
    <w:rsid w:val="00AB3B21"/>
    <w:rsid w:val="00AC3EC6"/>
    <w:rsid w:val="00AF5BA2"/>
    <w:rsid w:val="00B0002A"/>
    <w:rsid w:val="00B10AAA"/>
    <w:rsid w:val="00B20A38"/>
    <w:rsid w:val="00B21895"/>
    <w:rsid w:val="00B46DFF"/>
    <w:rsid w:val="00B50F9E"/>
    <w:rsid w:val="00B527D3"/>
    <w:rsid w:val="00B602B6"/>
    <w:rsid w:val="00B6656F"/>
    <w:rsid w:val="00B73D28"/>
    <w:rsid w:val="00B764EB"/>
    <w:rsid w:val="00B82053"/>
    <w:rsid w:val="00B835AD"/>
    <w:rsid w:val="00B84FDB"/>
    <w:rsid w:val="00B93963"/>
    <w:rsid w:val="00BA603D"/>
    <w:rsid w:val="00BB786D"/>
    <w:rsid w:val="00BC22CE"/>
    <w:rsid w:val="00BC374A"/>
    <w:rsid w:val="00BE0D6A"/>
    <w:rsid w:val="00BE2F4B"/>
    <w:rsid w:val="00C45F5A"/>
    <w:rsid w:val="00C46528"/>
    <w:rsid w:val="00C46843"/>
    <w:rsid w:val="00C5067A"/>
    <w:rsid w:val="00C63419"/>
    <w:rsid w:val="00C87769"/>
    <w:rsid w:val="00C9007D"/>
    <w:rsid w:val="00C9517E"/>
    <w:rsid w:val="00C96D78"/>
    <w:rsid w:val="00CA0036"/>
    <w:rsid w:val="00CC2664"/>
    <w:rsid w:val="00CC3EE2"/>
    <w:rsid w:val="00CD3354"/>
    <w:rsid w:val="00CD5F07"/>
    <w:rsid w:val="00CD6F6D"/>
    <w:rsid w:val="00CF74A5"/>
    <w:rsid w:val="00D07B50"/>
    <w:rsid w:val="00D321C2"/>
    <w:rsid w:val="00D46E25"/>
    <w:rsid w:val="00D478FB"/>
    <w:rsid w:val="00D6196E"/>
    <w:rsid w:val="00D80BB4"/>
    <w:rsid w:val="00DA7E22"/>
    <w:rsid w:val="00DD18EB"/>
    <w:rsid w:val="00DD5E20"/>
    <w:rsid w:val="00DF3EAB"/>
    <w:rsid w:val="00E04477"/>
    <w:rsid w:val="00E44506"/>
    <w:rsid w:val="00E5041E"/>
    <w:rsid w:val="00E57571"/>
    <w:rsid w:val="00E73F21"/>
    <w:rsid w:val="00E77AC9"/>
    <w:rsid w:val="00E82CB4"/>
    <w:rsid w:val="00EA7F13"/>
    <w:rsid w:val="00EB3B9E"/>
    <w:rsid w:val="00EB44C4"/>
    <w:rsid w:val="00EB7DB0"/>
    <w:rsid w:val="00EC7F31"/>
    <w:rsid w:val="00EE1F10"/>
    <w:rsid w:val="00EE6612"/>
    <w:rsid w:val="00EF18DB"/>
    <w:rsid w:val="00F035C9"/>
    <w:rsid w:val="00F0484E"/>
    <w:rsid w:val="00F07CF8"/>
    <w:rsid w:val="00F25EDD"/>
    <w:rsid w:val="00F7737A"/>
    <w:rsid w:val="00F93F5D"/>
    <w:rsid w:val="00F95D2C"/>
    <w:rsid w:val="00FA133A"/>
    <w:rsid w:val="00FA13AE"/>
    <w:rsid w:val="00FA1C71"/>
    <w:rsid w:val="00FC3FFC"/>
    <w:rsid w:val="00FE3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30"/>
  <w15:docId w15:val="{2A3EA4A2-0E96-4640-B541-C650481E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8FB"/>
    <w:pPr>
      <w:spacing w:after="120" w:line="240" w:lineRule="exact"/>
    </w:pPr>
    <w:rPr>
      <w:rFonts w:ascii="Calibri" w:hAnsi="Calibri"/>
      <w:sz w:val="20"/>
    </w:rPr>
  </w:style>
  <w:style w:type="paragraph" w:styleId="Heading1">
    <w:name w:val="heading 1"/>
    <w:basedOn w:val="Normal"/>
    <w:next w:val="Normal"/>
    <w:link w:val="Heading1Char"/>
    <w:uiPriority w:val="9"/>
    <w:qFormat/>
    <w:rsid w:val="0059213F"/>
    <w:pPr>
      <w:keepNext/>
      <w:keepLines/>
      <w:spacing w:line="240" w:lineRule="auto"/>
      <w:outlineLvl w:val="0"/>
    </w:pPr>
    <w:rPr>
      <w:rFonts w:asciiTheme="majorHAnsi" w:eastAsiaTheme="majorEastAsia" w:hAnsiTheme="majorHAnsi" w:cstheme="majorBidi"/>
      <w:b/>
      <w:bCs/>
      <w:color w:val="4EB2BA"/>
      <w:sz w:val="48"/>
      <w:szCs w:val="32"/>
    </w:rPr>
  </w:style>
  <w:style w:type="paragraph" w:styleId="Heading2">
    <w:name w:val="heading 2"/>
    <w:basedOn w:val="Normal"/>
    <w:next w:val="Normal"/>
    <w:link w:val="Heading2Char"/>
    <w:uiPriority w:val="9"/>
    <w:unhideWhenUsed/>
    <w:qFormat/>
    <w:rsid w:val="0059213F"/>
    <w:pPr>
      <w:keepNext/>
      <w:keepLines/>
      <w:spacing w:before="360" w:line="240" w:lineRule="auto"/>
      <w:outlineLvl w:val="1"/>
    </w:pPr>
    <w:rPr>
      <w:rFonts w:asciiTheme="majorHAnsi" w:eastAsiaTheme="majorEastAsia" w:hAnsiTheme="majorHAnsi" w:cstheme="majorBidi"/>
      <w:b/>
      <w:bCs/>
      <w:color w:val="4EB2BA"/>
      <w:sz w:val="28"/>
      <w:szCs w:val="26"/>
    </w:rPr>
  </w:style>
  <w:style w:type="paragraph" w:styleId="Heading3">
    <w:name w:val="heading 3"/>
    <w:basedOn w:val="Normal"/>
    <w:next w:val="Normal"/>
    <w:link w:val="Heading3Char"/>
    <w:uiPriority w:val="9"/>
    <w:unhideWhenUsed/>
    <w:qFormat/>
    <w:rsid w:val="0059213F"/>
    <w:pPr>
      <w:keepNext/>
      <w:keepLines/>
      <w:spacing w:before="360" w:line="240" w:lineRule="auto"/>
      <w:outlineLvl w:val="2"/>
    </w:pPr>
    <w:rPr>
      <w:rFonts w:asciiTheme="majorHAnsi" w:eastAsiaTheme="majorEastAsia" w:hAnsiTheme="majorHAnsi" w:cstheme="majorBidi"/>
      <w:b/>
      <w:bCs/>
      <w:color w:val="4EB2BA"/>
      <w:sz w:val="24"/>
    </w:rPr>
  </w:style>
  <w:style w:type="paragraph" w:styleId="Heading4">
    <w:name w:val="heading 4"/>
    <w:basedOn w:val="Normal"/>
    <w:next w:val="Normal"/>
    <w:link w:val="Heading4Char"/>
    <w:uiPriority w:val="9"/>
    <w:unhideWhenUsed/>
    <w:qFormat/>
    <w:rsid w:val="00B46DFF"/>
    <w:pPr>
      <w:keepNext/>
      <w:keepLines/>
      <w:spacing w:before="360" w:line="240" w:lineRule="auto"/>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unhideWhenUsed/>
    <w:qFormat/>
    <w:rsid w:val="00345B60"/>
    <w:pPr>
      <w:keepNext/>
      <w:keepLines/>
      <w:spacing w:before="200" w:line="240" w:lineRule="auto"/>
      <w:outlineLvl w:val="4"/>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13F"/>
    <w:rPr>
      <w:rFonts w:asciiTheme="majorHAnsi" w:eastAsiaTheme="majorEastAsia" w:hAnsiTheme="majorHAnsi" w:cstheme="majorBidi"/>
      <w:b/>
      <w:bCs/>
      <w:color w:val="4EB2BA"/>
      <w:sz w:val="48"/>
      <w:szCs w:val="32"/>
    </w:rPr>
  </w:style>
  <w:style w:type="character" w:customStyle="1" w:styleId="Heading2Char">
    <w:name w:val="Heading 2 Char"/>
    <w:basedOn w:val="DefaultParagraphFont"/>
    <w:link w:val="Heading2"/>
    <w:uiPriority w:val="9"/>
    <w:rsid w:val="0059213F"/>
    <w:rPr>
      <w:rFonts w:asciiTheme="majorHAnsi" w:eastAsiaTheme="majorEastAsia" w:hAnsiTheme="majorHAnsi" w:cstheme="majorBidi"/>
      <w:b/>
      <w:bCs/>
      <w:color w:val="4EB2BA"/>
      <w:sz w:val="28"/>
      <w:szCs w:val="26"/>
    </w:rPr>
  </w:style>
  <w:style w:type="character" w:customStyle="1" w:styleId="Heading3Char">
    <w:name w:val="Heading 3 Char"/>
    <w:basedOn w:val="DefaultParagraphFont"/>
    <w:link w:val="Heading3"/>
    <w:uiPriority w:val="9"/>
    <w:rsid w:val="0059213F"/>
    <w:rPr>
      <w:rFonts w:asciiTheme="majorHAnsi" w:eastAsiaTheme="majorEastAsia" w:hAnsiTheme="majorHAnsi" w:cstheme="majorBidi"/>
      <w:b/>
      <w:bCs/>
      <w:color w:val="4EB2BA"/>
    </w:rPr>
  </w:style>
  <w:style w:type="character" w:customStyle="1" w:styleId="Heading4Char">
    <w:name w:val="Heading 4 Char"/>
    <w:basedOn w:val="DefaultParagraphFont"/>
    <w:link w:val="Heading4"/>
    <w:uiPriority w:val="9"/>
    <w:rsid w:val="00B46DFF"/>
    <w:rPr>
      <w:rFonts w:asciiTheme="majorHAnsi" w:eastAsiaTheme="majorEastAsia" w:hAnsiTheme="majorHAnsi" w:cstheme="majorBidi"/>
      <w:b/>
      <w:bCs/>
      <w:iCs/>
    </w:rPr>
  </w:style>
  <w:style w:type="paragraph" w:styleId="Header">
    <w:name w:val="header"/>
    <w:basedOn w:val="Normal"/>
    <w:link w:val="HeaderChar"/>
    <w:uiPriority w:val="99"/>
    <w:unhideWhenUsed/>
    <w:rsid w:val="008B1A53"/>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1A53"/>
    <w:rPr>
      <w:rFonts w:ascii="Calibri" w:hAnsi="Calibri"/>
      <w:sz w:val="20"/>
    </w:rPr>
  </w:style>
  <w:style w:type="paragraph" w:styleId="Footer">
    <w:name w:val="footer"/>
    <w:basedOn w:val="Normal"/>
    <w:link w:val="FooterChar"/>
    <w:uiPriority w:val="99"/>
    <w:unhideWhenUsed/>
    <w:rsid w:val="000E4849"/>
    <w:pPr>
      <w:tabs>
        <w:tab w:val="center" w:pos="4320"/>
        <w:tab w:val="right" w:pos="8640"/>
      </w:tabs>
      <w:spacing w:after="0" w:line="240" w:lineRule="auto"/>
    </w:pPr>
    <w:rPr>
      <w:color w:val="A2958A"/>
      <w:sz w:val="16"/>
    </w:rPr>
  </w:style>
  <w:style w:type="character" w:customStyle="1" w:styleId="FooterChar">
    <w:name w:val="Footer Char"/>
    <w:basedOn w:val="DefaultParagraphFont"/>
    <w:link w:val="Footer"/>
    <w:uiPriority w:val="99"/>
    <w:rsid w:val="000E4849"/>
    <w:rPr>
      <w:rFonts w:ascii="Calibri" w:hAnsi="Calibri"/>
      <w:color w:val="A2958A"/>
      <w:sz w:val="16"/>
    </w:rPr>
  </w:style>
  <w:style w:type="paragraph" w:styleId="BalloonText">
    <w:name w:val="Balloon Text"/>
    <w:basedOn w:val="Normal"/>
    <w:link w:val="BalloonTextChar"/>
    <w:uiPriority w:val="99"/>
    <w:semiHidden/>
    <w:unhideWhenUsed/>
    <w:rsid w:val="00EC7F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F31"/>
    <w:rPr>
      <w:rFonts w:ascii="Lucida Grande" w:hAnsi="Lucida Grande" w:cs="Lucida Grande"/>
      <w:sz w:val="18"/>
      <w:szCs w:val="18"/>
    </w:rPr>
  </w:style>
  <w:style w:type="character" w:customStyle="1" w:styleId="Heading5Char">
    <w:name w:val="Heading 5 Char"/>
    <w:basedOn w:val="DefaultParagraphFont"/>
    <w:link w:val="Heading5"/>
    <w:uiPriority w:val="9"/>
    <w:rsid w:val="00345B60"/>
    <w:rPr>
      <w:rFonts w:asciiTheme="majorHAnsi" w:eastAsiaTheme="majorEastAsia" w:hAnsiTheme="majorHAnsi" w:cstheme="majorBidi"/>
      <w:b/>
      <w:sz w:val="22"/>
    </w:rPr>
  </w:style>
  <w:style w:type="paragraph" w:styleId="ListParagraph">
    <w:name w:val="List Paragraph"/>
    <w:basedOn w:val="Normal"/>
    <w:uiPriority w:val="34"/>
    <w:qFormat/>
    <w:rsid w:val="00045D6F"/>
    <w:pPr>
      <w:numPr>
        <w:numId w:val="17"/>
      </w:numPr>
      <w:spacing w:line="200" w:lineRule="exact"/>
    </w:pPr>
  </w:style>
  <w:style w:type="paragraph" w:customStyle="1" w:styleId="HorizontalDivider">
    <w:name w:val="Horizontal Divider"/>
    <w:basedOn w:val="Normal"/>
    <w:next w:val="Normal"/>
    <w:qFormat/>
    <w:rsid w:val="00034BAD"/>
    <w:pPr>
      <w:spacing w:before="200" w:after="200" w:line="240" w:lineRule="auto"/>
    </w:pPr>
  </w:style>
  <w:style w:type="numbering" w:customStyle="1" w:styleId="UnorderedList">
    <w:name w:val="Unordered List"/>
    <w:uiPriority w:val="99"/>
    <w:rsid w:val="00E73F21"/>
    <w:pPr>
      <w:numPr>
        <w:numId w:val="6"/>
      </w:numPr>
    </w:pPr>
  </w:style>
  <w:style w:type="paragraph" w:styleId="NoSpacing">
    <w:name w:val="No Spacing"/>
    <w:uiPriority w:val="1"/>
    <w:qFormat/>
    <w:rsid w:val="003F46FE"/>
    <w:rPr>
      <w:rFonts w:ascii="Calibri" w:hAnsi="Calibri"/>
      <w:sz w:val="20"/>
    </w:rPr>
  </w:style>
  <w:style w:type="paragraph" w:styleId="FootnoteText">
    <w:name w:val="footnote text"/>
    <w:basedOn w:val="Normal"/>
    <w:link w:val="FootnoteTextChar"/>
    <w:uiPriority w:val="99"/>
    <w:unhideWhenUsed/>
    <w:rsid w:val="00747D8E"/>
    <w:pPr>
      <w:spacing w:after="0" w:line="240" w:lineRule="auto"/>
    </w:pPr>
    <w:rPr>
      <w:sz w:val="16"/>
    </w:rPr>
  </w:style>
  <w:style w:type="character" w:customStyle="1" w:styleId="FootnoteTextChar">
    <w:name w:val="Footnote Text Char"/>
    <w:basedOn w:val="DefaultParagraphFont"/>
    <w:link w:val="FootnoteText"/>
    <w:uiPriority w:val="99"/>
    <w:rsid w:val="00747D8E"/>
    <w:rPr>
      <w:rFonts w:ascii="Calibri" w:hAnsi="Calibri"/>
      <w:sz w:val="16"/>
    </w:rPr>
  </w:style>
  <w:style w:type="character" w:styleId="FootnoteReference">
    <w:name w:val="footnote reference"/>
    <w:basedOn w:val="DefaultParagraphFont"/>
    <w:uiPriority w:val="99"/>
    <w:unhideWhenUsed/>
    <w:rsid w:val="0019233D"/>
    <w:rPr>
      <w:vertAlign w:val="superscript"/>
    </w:rPr>
  </w:style>
  <w:style w:type="table" w:styleId="TableGrid">
    <w:name w:val="Table Grid"/>
    <w:basedOn w:val="TableNormal"/>
    <w:uiPriority w:val="59"/>
    <w:rsid w:val="00B1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D5F0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ullQuote">
    <w:name w:val="Pull Quote"/>
    <w:basedOn w:val="Normal"/>
    <w:qFormat/>
    <w:rsid w:val="0059213F"/>
    <w:pPr>
      <w:spacing w:line="300" w:lineRule="exact"/>
    </w:pPr>
    <w:rPr>
      <w:b/>
      <w:color w:val="4EB2BA"/>
      <w:sz w:val="28"/>
    </w:rPr>
  </w:style>
  <w:style w:type="paragraph" w:customStyle="1" w:styleId="Featuretext">
    <w:name w:val="Feature text"/>
    <w:basedOn w:val="Normal"/>
    <w:qFormat/>
    <w:rsid w:val="00251BA1"/>
    <w:pPr>
      <w:spacing w:after="0" w:line="240" w:lineRule="auto"/>
    </w:pPr>
    <w:rPr>
      <w:b/>
      <w:bCs/>
      <w:color w:val="FFFFFF" w:themeColor="background1"/>
      <w:sz w:val="28"/>
      <w:szCs w:val="28"/>
    </w:rPr>
  </w:style>
  <w:style w:type="paragraph" w:styleId="TOC1">
    <w:name w:val="toc 1"/>
    <w:basedOn w:val="Normal"/>
    <w:next w:val="Normal"/>
    <w:autoRedefine/>
    <w:uiPriority w:val="39"/>
    <w:unhideWhenUsed/>
    <w:rsid w:val="00286AA5"/>
    <w:pPr>
      <w:spacing w:before="240" w:after="0"/>
    </w:pPr>
    <w:rPr>
      <w:rFonts w:asciiTheme="majorHAnsi" w:hAnsiTheme="majorHAnsi"/>
      <w:bCs/>
      <w:sz w:val="24"/>
    </w:rPr>
  </w:style>
  <w:style w:type="paragraph" w:customStyle="1" w:styleId="TableHeaderRowText">
    <w:name w:val="Table Header Row Text"/>
    <w:link w:val="TableHeaderRowTextChar"/>
    <w:qFormat/>
    <w:rsid w:val="00F035C9"/>
    <w:pPr>
      <w:contextualSpacing/>
    </w:pPr>
    <w:rPr>
      <w:rFonts w:ascii="Calibri" w:hAnsi="Calibri"/>
      <w:b/>
      <w:color w:val="FFFFFF" w:themeColor="background1"/>
      <w:sz w:val="22"/>
    </w:rPr>
  </w:style>
  <w:style w:type="character" w:customStyle="1" w:styleId="TableHeaderRowTextChar">
    <w:name w:val="Table Header Row Text Char"/>
    <w:basedOn w:val="DefaultParagraphFont"/>
    <w:link w:val="TableHeaderRowText"/>
    <w:rsid w:val="00F035C9"/>
    <w:rPr>
      <w:rFonts w:ascii="Calibri" w:hAnsi="Calibri"/>
      <w:b/>
      <w:color w:val="FFFFFF" w:themeColor="background1"/>
      <w:sz w:val="22"/>
    </w:rPr>
  </w:style>
  <w:style w:type="paragraph" w:customStyle="1" w:styleId="TableRowText">
    <w:name w:val="Table Row Text"/>
    <w:next w:val="Featuretext"/>
    <w:link w:val="TableRowTextChar"/>
    <w:qFormat/>
    <w:rsid w:val="00F035C9"/>
    <w:pPr>
      <w:spacing w:after="120" w:line="240" w:lineRule="exact"/>
    </w:pPr>
    <w:rPr>
      <w:rFonts w:ascii="Calibri" w:hAnsi="Calibri"/>
      <w:sz w:val="20"/>
    </w:rPr>
  </w:style>
  <w:style w:type="character" w:customStyle="1" w:styleId="TableRowTextChar">
    <w:name w:val="Table Row Text Char"/>
    <w:basedOn w:val="DefaultParagraphFont"/>
    <w:link w:val="TableRowText"/>
    <w:rsid w:val="00F035C9"/>
    <w:rPr>
      <w:rFonts w:ascii="Calibri" w:hAnsi="Calibri"/>
      <w:sz w:val="20"/>
    </w:rPr>
  </w:style>
  <w:style w:type="paragraph" w:styleId="TOC2">
    <w:name w:val="toc 2"/>
    <w:basedOn w:val="Normal"/>
    <w:next w:val="Normal"/>
    <w:autoRedefine/>
    <w:uiPriority w:val="39"/>
    <w:unhideWhenUsed/>
    <w:rsid w:val="00505271"/>
    <w:pPr>
      <w:tabs>
        <w:tab w:val="right" w:leader="dot" w:pos="10076"/>
      </w:tabs>
      <w:spacing w:before="240" w:after="0"/>
      <w:ind w:left="340"/>
    </w:pPr>
    <w:rPr>
      <w:rFonts w:asciiTheme="majorHAnsi" w:hAnsiTheme="majorHAnsi" w:cstheme="majorHAnsi"/>
      <w:noProof/>
      <w:szCs w:val="20"/>
    </w:rPr>
  </w:style>
  <w:style w:type="paragraph" w:styleId="TOC3">
    <w:name w:val="toc 3"/>
    <w:basedOn w:val="Normal"/>
    <w:next w:val="Normal"/>
    <w:autoRedefine/>
    <w:uiPriority w:val="39"/>
    <w:unhideWhenUsed/>
    <w:rsid w:val="004C2B6A"/>
    <w:pPr>
      <w:spacing w:after="0"/>
      <w:ind w:left="200"/>
    </w:pPr>
    <w:rPr>
      <w:rFonts w:asciiTheme="minorHAnsi" w:hAnsiTheme="minorHAnsi"/>
      <w:szCs w:val="20"/>
    </w:rPr>
  </w:style>
  <w:style w:type="paragraph" w:styleId="TOC4">
    <w:name w:val="toc 4"/>
    <w:basedOn w:val="Normal"/>
    <w:next w:val="Normal"/>
    <w:autoRedefine/>
    <w:uiPriority w:val="39"/>
    <w:unhideWhenUsed/>
    <w:rsid w:val="004C2B6A"/>
    <w:pPr>
      <w:spacing w:after="0"/>
      <w:ind w:left="400"/>
    </w:pPr>
    <w:rPr>
      <w:rFonts w:asciiTheme="minorHAnsi" w:hAnsiTheme="minorHAnsi"/>
      <w:szCs w:val="20"/>
    </w:rPr>
  </w:style>
  <w:style w:type="paragraph" w:styleId="TOC5">
    <w:name w:val="toc 5"/>
    <w:basedOn w:val="Normal"/>
    <w:next w:val="Normal"/>
    <w:autoRedefine/>
    <w:uiPriority w:val="39"/>
    <w:unhideWhenUsed/>
    <w:rsid w:val="004C2B6A"/>
    <w:pPr>
      <w:spacing w:after="0"/>
      <w:ind w:left="600"/>
    </w:pPr>
    <w:rPr>
      <w:rFonts w:asciiTheme="minorHAnsi" w:hAnsiTheme="minorHAnsi"/>
      <w:szCs w:val="20"/>
    </w:rPr>
  </w:style>
  <w:style w:type="paragraph" w:styleId="TOC6">
    <w:name w:val="toc 6"/>
    <w:basedOn w:val="Normal"/>
    <w:next w:val="Normal"/>
    <w:autoRedefine/>
    <w:uiPriority w:val="39"/>
    <w:unhideWhenUsed/>
    <w:rsid w:val="004C2B6A"/>
    <w:pPr>
      <w:spacing w:after="0"/>
      <w:ind w:left="800"/>
    </w:pPr>
    <w:rPr>
      <w:rFonts w:asciiTheme="minorHAnsi" w:hAnsiTheme="minorHAnsi"/>
      <w:szCs w:val="20"/>
    </w:rPr>
  </w:style>
  <w:style w:type="paragraph" w:styleId="TOC7">
    <w:name w:val="toc 7"/>
    <w:basedOn w:val="Normal"/>
    <w:next w:val="Normal"/>
    <w:autoRedefine/>
    <w:uiPriority w:val="39"/>
    <w:unhideWhenUsed/>
    <w:rsid w:val="004C2B6A"/>
    <w:pPr>
      <w:spacing w:after="0"/>
      <w:ind w:left="1000"/>
    </w:pPr>
    <w:rPr>
      <w:rFonts w:asciiTheme="minorHAnsi" w:hAnsiTheme="minorHAnsi"/>
      <w:szCs w:val="20"/>
    </w:rPr>
  </w:style>
  <w:style w:type="paragraph" w:styleId="TOC8">
    <w:name w:val="toc 8"/>
    <w:basedOn w:val="Normal"/>
    <w:next w:val="Normal"/>
    <w:autoRedefine/>
    <w:uiPriority w:val="39"/>
    <w:unhideWhenUsed/>
    <w:rsid w:val="004C2B6A"/>
    <w:pPr>
      <w:spacing w:after="0"/>
      <w:ind w:left="1200"/>
    </w:pPr>
    <w:rPr>
      <w:rFonts w:asciiTheme="minorHAnsi" w:hAnsiTheme="minorHAnsi"/>
      <w:szCs w:val="20"/>
    </w:rPr>
  </w:style>
  <w:style w:type="paragraph" w:styleId="TOC9">
    <w:name w:val="toc 9"/>
    <w:basedOn w:val="Normal"/>
    <w:next w:val="Normal"/>
    <w:autoRedefine/>
    <w:uiPriority w:val="39"/>
    <w:unhideWhenUsed/>
    <w:rsid w:val="004C2B6A"/>
    <w:pPr>
      <w:spacing w:after="0"/>
      <w:ind w:left="1400"/>
    </w:pPr>
    <w:rPr>
      <w:rFonts w:asciiTheme="minorHAnsi" w:hAnsiTheme="minorHAnsi"/>
      <w:szCs w:val="20"/>
    </w:rPr>
  </w:style>
  <w:style w:type="character" w:styleId="PageNumber">
    <w:name w:val="page number"/>
    <w:basedOn w:val="DefaultParagraphFont"/>
    <w:uiPriority w:val="99"/>
    <w:semiHidden/>
    <w:unhideWhenUsed/>
    <w:rsid w:val="00C46528"/>
  </w:style>
  <w:style w:type="paragraph" w:customStyle="1" w:styleId="TableMajorLeftNumbered">
    <w:name w:val="Table Major Left Numbered"/>
    <w:basedOn w:val="Normal"/>
    <w:qFormat/>
    <w:rsid w:val="00BC22CE"/>
    <w:pPr>
      <w:spacing w:after="0" w:line="240" w:lineRule="auto"/>
      <w:jc w:val="center"/>
    </w:pPr>
    <w:rPr>
      <w:color w:val="4EB2BA"/>
      <w:sz w:val="44"/>
      <w:szCs w:val="44"/>
    </w:rPr>
  </w:style>
  <w:style w:type="paragraph" w:customStyle="1" w:styleId="TableMinor2ndColumn">
    <w:name w:val="Table Minor 2nd Column"/>
    <w:basedOn w:val="Normal"/>
    <w:qFormat/>
    <w:rsid w:val="00BC22CE"/>
    <w:pPr>
      <w:spacing w:after="0" w:line="240" w:lineRule="auto"/>
    </w:pPr>
    <w:rPr>
      <w:b/>
      <w:color w:val="4EB2BA"/>
    </w:rPr>
  </w:style>
  <w:style w:type="paragraph" w:customStyle="1" w:styleId="PhotoCaption">
    <w:name w:val="Photo Caption"/>
    <w:basedOn w:val="Normal"/>
    <w:qFormat/>
    <w:rsid w:val="008B14D4"/>
    <w:pPr>
      <w:spacing w:after="0"/>
    </w:pPr>
    <w:rPr>
      <w:sz w:val="16"/>
    </w:rPr>
  </w:style>
  <w:style w:type="paragraph" w:customStyle="1" w:styleId="DocumentTitle">
    <w:name w:val="Document Title"/>
    <w:basedOn w:val="Normal"/>
    <w:qFormat/>
    <w:rsid w:val="005F794E"/>
    <w:pPr>
      <w:spacing w:after="0" w:line="880" w:lineRule="exact"/>
    </w:pPr>
    <w:rPr>
      <w:rFonts w:ascii="Nunito ExtraBold" w:hAnsi="Nunito ExtraBold"/>
      <w:b/>
      <w:color w:val="FFFFFF" w:themeColor="background1"/>
      <w:sz w:val="64"/>
      <w:szCs w:val="64"/>
    </w:rPr>
  </w:style>
  <w:style w:type="paragraph" w:customStyle="1" w:styleId="DocumentSubTitle">
    <w:name w:val="Document Sub Title"/>
    <w:basedOn w:val="DocumentTitle"/>
    <w:qFormat/>
    <w:rsid w:val="0016782D"/>
    <w:pPr>
      <w:spacing w:line="400" w:lineRule="exact"/>
    </w:pPr>
    <w:rPr>
      <w:rFonts w:ascii="Nunito" w:hAnsi="Nunito"/>
      <w:sz w:val="36"/>
    </w:rPr>
  </w:style>
  <w:style w:type="character" w:styleId="BookTitle">
    <w:name w:val="Book Title"/>
    <w:basedOn w:val="DefaultParagraphFont"/>
    <w:uiPriority w:val="33"/>
    <w:qFormat/>
    <w:rsid w:val="000906D6"/>
    <w:rPr>
      <w:b/>
      <w:bCs/>
      <w:i/>
      <w:iCs/>
      <w:spacing w:val="5"/>
    </w:rPr>
  </w:style>
  <w:style w:type="numbering" w:customStyle="1" w:styleId="CurrentList1">
    <w:name w:val="Current List1"/>
    <w:uiPriority w:val="99"/>
    <w:rsid w:val="0001062B"/>
    <w:pPr>
      <w:numPr>
        <w:numId w:val="22"/>
      </w:numPr>
    </w:pPr>
  </w:style>
  <w:style w:type="numbering" w:customStyle="1" w:styleId="CurrentList2">
    <w:name w:val="Current List2"/>
    <w:uiPriority w:val="99"/>
    <w:rsid w:val="0001062B"/>
    <w:pPr>
      <w:numPr>
        <w:numId w:val="23"/>
      </w:numPr>
    </w:pPr>
  </w:style>
  <w:style w:type="numbering" w:customStyle="1" w:styleId="CurrentList3">
    <w:name w:val="Current List3"/>
    <w:uiPriority w:val="99"/>
    <w:rsid w:val="0001062B"/>
    <w:pPr>
      <w:numPr>
        <w:numId w:val="24"/>
      </w:numPr>
    </w:pPr>
  </w:style>
  <w:style w:type="numbering" w:customStyle="1" w:styleId="CurrentList4">
    <w:name w:val="Current List4"/>
    <w:uiPriority w:val="99"/>
    <w:rsid w:val="000906D6"/>
    <w:pPr>
      <w:numPr>
        <w:numId w:val="25"/>
      </w:numPr>
    </w:pPr>
  </w:style>
  <w:style w:type="character" w:styleId="SubtleReference">
    <w:name w:val="Subtle Reference"/>
    <w:basedOn w:val="DefaultParagraphFont"/>
    <w:uiPriority w:val="31"/>
    <w:qFormat/>
    <w:rsid w:val="000906D6"/>
    <w:rPr>
      <w:smallCaps/>
      <w:color w:val="5A5A5A" w:themeColor="text1" w:themeTint="A5"/>
    </w:rPr>
  </w:style>
  <w:style w:type="numbering" w:customStyle="1" w:styleId="CurrentList5">
    <w:name w:val="Current List5"/>
    <w:uiPriority w:val="99"/>
    <w:rsid w:val="00FA13AE"/>
    <w:pPr>
      <w:numPr>
        <w:numId w:val="26"/>
      </w:numPr>
    </w:pPr>
  </w:style>
  <w:style w:type="numbering" w:customStyle="1" w:styleId="CurrentList6">
    <w:name w:val="Current List6"/>
    <w:uiPriority w:val="99"/>
    <w:rsid w:val="00045D6F"/>
    <w:pPr>
      <w:numPr>
        <w:numId w:val="27"/>
      </w:numPr>
    </w:pPr>
  </w:style>
  <w:style w:type="paragraph" w:styleId="Revision">
    <w:name w:val="Revision"/>
    <w:hidden/>
    <w:uiPriority w:val="99"/>
    <w:semiHidden/>
    <w:rsid w:val="00DF3EAB"/>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L:\Groups\PAEDORTHO\CP%20Register\Logos\NEW%20NZCPR%20logo%20flyers%20hokai%20nukurangi\NEW%20NZCPR%20logo\NZCPR_Microsoft%20Word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NZCPR_Microsoft Word_A</Template>
  <TotalTime>0</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Tangerine Design Ltd</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Woroud Alzaher (ADHB)</dc:creator>
  <cp:lastModifiedBy>Alexandra Sorhage (ADHB)</cp:lastModifiedBy>
  <cp:revision>2</cp:revision>
  <cp:lastPrinted>2016-05-20T02:23:00Z</cp:lastPrinted>
  <dcterms:created xsi:type="dcterms:W3CDTF">2023-10-10T21:01:00Z</dcterms:created>
  <dcterms:modified xsi:type="dcterms:W3CDTF">2023-10-10T21:01:00Z</dcterms:modified>
</cp:coreProperties>
</file>